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C4B" w:rsidRDefault="00D36C4B" w:rsidP="00D36C4B">
      <w:pPr>
        <w:jc w:val="right"/>
        <w:rPr>
          <w:b/>
          <w:sz w:val="28"/>
          <w:szCs w:val="28"/>
        </w:rPr>
      </w:pPr>
    </w:p>
    <w:p w:rsidR="002751B1" w:rsidRPr="00A9442A" w:rsidRDefault="002751B1" w:rsidP="002751B1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r w:rsidRPr="00A9442A">
        <w:rPr>
          <w:sz w:val="20"/>
          <w:szCs w:val="20"/>
        </w:rPr>
        <w:t>Приложение N 1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>к Положению о порядке получения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>федеральными государственными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 xml:space="preserve">гражданскими служащими </w:t>
      </w:r>
      <w:proofErr w:type="gramStart"/>
      <w:r w:rsidRPr="00A9442A">
        <w:rPr>
          <w:sz w:val="20"/>
          <w:szCs w:val="20"/>
        </w:rPr>
        <w:t>Судебного</w:t>
      </w:r>
      <w:proofErr w:type="gramEnd"/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>департамента при Верховном Суде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>Российской Федерации,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>а также работниками, замещающими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>отдельные должности на основании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>трудового договора в организации,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proofErr w:type="gramStart"/>
      <w:r w:rsidRPr="00A9442A">
        <w:rPr>
          <w:sz w:val="20"/>
          <w:szCs w:val="20"/>
        </w:rPr>
        <w:t>созданной для выполнения задач,</w:t>
      </w:r>
      <w:proofErr w:type="gramEnd"/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>поставленных перед Судебным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>департаментом при Верховном Суде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>Российской Федерации, разрешения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>представителя нанимателя на выполнение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>оплачиваемой деятельности,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proofErr w:type="gramStart"/>
      <w:r w:rsidRPr="00A9442A">
        <w:rPr>
          <w:sz w:val="20"/>
          <w:szCs w:val="20"/>
        </w:rPr>
        <w:t>финансируемой</w:t>
      </w:r>
      <w:proofErr w:type="gramEnd"/>
      <w:r w:rsidRPr="00A9442A">
        <w:rPr>
          <w:sz w:val="20"/>
          <w:szCs w:val="20"/>
        </w:rPr>
        <w:t xml:space="preserve"> исключительно за счет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>средств иностранных государств,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>международных и иностранных организаций,</w:t>
      </w:r>
    </w:p>
    <w:p w:rsidR="002751B1" w:rsidRPr="00A9442A" w:rsidRDefault="002751B1" w:rsidP="002751B1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A9442A">
        <w:rPr>
          <w:sz w:val="20"/>
          <w:szCs w:val="20"/>
        </w:rPr>
        <w:t>иностранных граждан и лиц без гражданства</w:t>
      </w:r>
    </w:p>
    <w:p w:rsidR="002751B1" w:rsidRPr="00A9442A" w:rsidRDefault="002751B1" w:rsidP="002751B1">
      <w:pPr>
        <w:autoSpaceDE w:val="0"/>
        <w:autoSpaceDN w:val="0"/>
        <w:adjustRightInd w:val="0"/>
      </w:pPr>
    </w:p>
    <w:tbl>
      <w:tblPr>
        <w:tblW w:w="9660" w:type="dxa"/>
        <w:tblInd w:w="14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61"/>
        <w:gridCol w:w="637"/>
        <w:gridCol w:w="4462"/>
      </w:tblGrid>
      <w:tr w:rsidR="00965BA5" w:rsidRPr="00A9442A" w:rsidTr="00C23B10">
        <w:trPr>
          <w:cantSplit/>
          <w:trHeight w:val="1989"/>
        </w:trPr>
        <w:tc>
          <w:tcPr>
            <w:tcW w:w="4561" w:type="dxa"/>
            <w:hideMark/>
          </w:tcPr>
          <w:p w:rsidR="00965BA5" w:rsidRPr="00A9442A" w:rsidRDefault="00965BA5" w:rsidP="00C23B10">
            <w:pPr>
              <w:pStyle w:val="20"/>
              <w:spacing w:after="0" w:line="240" w:lineRule="auto"/>
              <w:jc w:val="center"/>
              <w:rPr>
                <w:b/>
              </w:rPr>
            </w:pPr>
          </w:p>
          <w:p w:rsidR="00965BA5" w:rsidRPr="00A9442A" w:rsidRDefault="00965BA5" w:rsidP="00C23B10">
            <w:pPr>
              <w:pStyle w:val="20"/>
              <w:spacing w:after="0" w:line="240" w:lineRule="auto"/>
              <w:jc w:val="center"/>
              <w:rPr>
                <w:b/>
              </w:rPr>
            </w:pPr>
            <w:r w:rsidRPr="00A9442A">
              <w:rPr>
                <w:b/>
              </w:rPr>
              <w:t xml:space="preserve"> </w:t>
            </w:r>
          </w:p>
          <w:p w:rsidR="00965BA5" w:rsidRPr="00A9442A" w:rsidRDefault="00965BA5" w:rsidP="00C23B10">
            <w:pPr>
              <w:pStyle w:val="20"/>
              <w:spacing w:after="0" w:line="240" w:lineRule="auto"/>
              <w:jc w:val="center"/>
            </w:pPr>
          </w:p>
          <w:p w:rsidR="00965BA5" w:rsidRPr="00A9442A" w:rsidRDefault="00965BA5" w:rsidP="00C23B10">
            <w:pPr>
              <w:jc w:val="center"/>
            </w:pPr>
          </w:p>
          <w:p w:rsidR="00965BA5" w:rsidRPr="00A9442A" w:rsidRDefault="00965BA5" w:rsidP="00C23B10">
            <w:pPr>
              <w:jc w:val="center"/>
            </w:pPr>
          </w:p>
          <w:p w:rsidR="00965BA5" w:rsidRPr="00A9442A" w:rsidRDefault="00965BA5" w:rsidP="00C23B10">
            <w:pPr>
              <w:jc w:val="center"/>
            </w:pPr>
          </w:p>
          <w:p w:rsidR="00965BA5" w:rsidRPr="00A9442A" w:rsidRDefault="00965BA5" w:rsidP="00C23B10">
            <w:pPr>
              <w:jc w:val="center"/>
            </w:pPr>
          </w:p>
          <w:p w:rsidR="00965BA5" w:rsidRPr="00A9442A" w:rsidRDefault="00965BA5" w:rsidP="00C23B10">
            <w:pPr>
              <w:jc w:val="center"/>
            </w:pPr>
          </w:p>
          <w:p w:rsidR="00965BA5" w:rsidRPr="00A9442A" w:rsidRDefault="00965BA5" w:rsidP="00C23B10">
            <w:pPr>
              <w:jc w:val="center"/>
            </w:pPr>
          </w:p>
          <w:p w:rsidR="00965BA5" w:rsidRPr="00A9442A" w:rsidRDefault="00965BA5" w:rsidP="00C23B10"/>
        </w:tc>
        <w:tc>
          <w:tcPr>
            <w:tcW w:w="637" w:type="dxa"/>
          </w:tcPr>
          <w:p w:rsidR="00965BA5" w:rsidRPr="00A9442A" w:rsidRDefault="00965BA5" w:rsidP="00C23B10">
            <w:pPr>
              <w:pStyle w:val="ab"/>
              <w:tabs>
                <w:tab w:val="left" w:pos="708"/>
              </w:tabs>
            </w:pPr>
          </w:p>
          <w:p w:rsidR="00965BA5" w:rsidRPr="00A9442A" w:rsidRDefault="00965BA5" w:rsidP="00C23B10">
            <w:pPr>
              <w:pStyle w:val="ab"/>
              <w:tabs>
                <w:tab w:val="left" w:pos="708"/>
              </w:tabs>
            </w:pPr>
          </w:p>
          <w:p w:rsidR="00965BA5" w:rsidRPr="00A9442A" w:rsidRDefault="00965BA5" w:rsidP="00C23B10">
            <w:pPr>
              <w:pStyle w:val="ab"/>
              <w:tabs>
                <w:tab w:val="left" w:pos="708"/>
              </w:tabs>
            </w:pPr>
          </w:p>
        </w:tc>
        <w:tc>
          <w:tcPr>
            <w:tcW w:w="4462" w:type="dxa"/>
          </w:tcPr>
          <w:p w:rsidR="00965BA5" w:rsidRPr="00A9442A" w:rsidRDefault="00965BA5" w:rsidP="00C23B10">
            <w:pPr>
              <w:pStyle w:val="ab"/>
              <w:tabs>
                <w:tab w:val="left" w:pos="708"/>
              </w:tabs>
            </w:pPr>
          </w:p>
          <w:p w:rsidR="00965BA5" w:rsidRPr="00A9442A" w:rsidRDefault="00965BA5" w:rsidP="00C23B10">
            <w:pPr>
              <w:pStyle w:val="ab"/>
              <w:tabs>
                <w:tab w:val="left" w:pos="708"/>
              </w:tabs>
            </w:pPr>
            <w:r w:rsidRPr="00A9442A">
              <w:t>Председателю Четырнадцатого</w:t>
            </w:r>
          </w:p>
          <w:p w:rsidR="00965BA5" w:rsidRPr="00A9442A" w:rsidRDefault="00965BA5" w:rsidP="00C23B10">
            <w:pPr>
              <w:pStyle w:val="ab"/>
              <w:tabs>
                <w:tab w:val="left" w:pos="708"/>
              </w:tabs>
            </w:pPr>
            <w:r w:rsidRPr="00A9442A">
              <w:t>арбитражного апелляционного суда</w:t>
            </w:r>
          </w:p>
          <w:p w:rsidR="00965BA5" w:rsidRPr="00A9442A" w:rsidRDefault="00965BA5" w:rsidP="00C23B10">
            <w:pPr>
              <w:pStyle w:val="ab"/>
              <w:tabs>
                <w:tab w:val="left" w:pos="708"/>
              </w:tabs>
            </w:pPr>
            <w:r w:rsidRPr="00A9442A">
              <w:t xml:space="preserve"> </w:t>
            </w:r>
          </w:p>
          <w:p w:rsidR="00965BA5" w:rsidRPr="00A9442A" w:rsidRDefault="00965BA5" w:rsidP="00C23B10">
            <w:pPr>
              <w:pStyle w:val="ab"/>
              <w:tabs>
                <w:tab w:val="left" w:pos="708"/>
              </w:tabs>
            </w:pPr>
            <w:r w:rsidRPr="00A9442A">
              <w:t>от __________________________</w:t>
            </w:r>
          </w:p>
          <w:p w:rsidR="00965BA5" w:rsidRPr="00A9442A" w:rsidRDefault="00965BA5" w:rsidP="00C23B10">
            <w:pPr>
              <w:pStyle w:val="ab"/>
              <w:tabs>
                <w:tab w:val="left" w:pos="708"/>
              </w:tabs>
            </w:pPr>
            <w:r w:rsidRPr="00A9442A">
              <w:t xml:space="preserve">      (наименование должности)</w:t>
            </w:r>
          </w:p>
          <w:p w:rsidR="00965BA5" w:rsidRPr="00A9442A" w:rsidRDefault="00965BA5" w:rsidP="00C23B10">
            <w:pPr>
              <w:pStyle w:val="ab"/>
              <w:tabs>
                <w:tab w:val="left" w:pos="708"/>
              </w:tabs>
            </w:pPr>
            <w:r w:rsidRPr="00A9442A">
              <w:t>____________________________</w:t>
            </w:r>
          </w:p>
          <w:p w:rsidR="00965BA5" w:rsidRPr="00A9442A" w:rsidRDefault="00965BA5" w:rsidP="00C23B10">
            <w:pPr>
              <w:pStyle w:val="ab"/>
              <w:tabs>
                <w:tab w:val="left" w:pos="708"/>
              </w:tabs>
            </w:pPr>
            <w:r w:rsidRPr="00A9442A">
              <w:t>(Ф.И.О.)</w:t>
            </w:r>
          </w:p>
          <w:p w:rsidR="00965BA5" w:rsidRPr="00A9442A" w:rsidRDefault="00965BA5" w:rsidP="00C23B10">
            <w:pPr>
              <w:pStyle w:val="ab"/>
              <w:tabs>
                <w:tab w:val="left" w:pos="708"/>
              </w:tabs>
            </w:pPr>
            <w:r w:rsidRPr="00A9442A">
              <w:t>____________________________</w:t>
            </w:r>
          </w:p>
          <w:p w:rsidR="00965BA5" w:rsidRPr="00A9442A" w:rsidRDefault="00965BA5" w:rsidP="00C23B10">
            <w:pPr>
              <w:pStyle w:val="ab"/>
              <w:tabs>
                <w:tab w:val="left" w:pos="708"/>
              </w:tabs>
            </w:pPr>
            <w:r w:rsidRPr="00A9442A">
              <w:t>(контактные данные)</w:t>
            </w:r>
          </w:p>
        </w:tc>
      </w:tr>
    </w:tbl>
    <w:p w:rsidR="002751B1" w:rsidRPr="00A9442A" w:rsidRDefault="002751B1" w:rsidP="002751B1">
      <w:pPr>
        <w:autoSpaceDE w:val="0"/>
        <w:autoSpaceDN w:val="0"/>
        <w:adjustRightInd w:val="0"/>
        <w:jc w:val="both"/>
      </w:pPr>
    </w:p>
    <w:p w:rsidR="00965BA5" w:rsidRPr="00965BA5" w:rsidRDefault="00965BA5" w:rsidP="00965BA5"/>
    <w:p w:rsidR="002751B1" w:rsidRPr="00A9442A" w:rsidRDefault="002751B1" w:rsidP="00A9442A">
      <w:pPr>
        <w:autoSpaceDE w:val="0"/>
        <w:autoSpaceDN w:val="0"/>
        <w:adjustRightInd w:val="0"/>
        <w:jc w:val="center"/>
      </w:pPr>
      <w:r w:rsidRPr="00A9442A">
        <w:t>Ходатайство</w:t>
      </w:r>
    </w:p>
    <w:p w:rsidR="002751B1" w:rsidRPr="00A9442A" w:rsidRDefault="002751B1" w:rsidP="00A9442A">
      <w:pPr>
        <w:autoSpaceDE w:val="0"/>
        <w:autoSpaceDN w:val="0"/>
        <w:adjustRightInd w:val="0"/>
        <w:jc w:val="center"/>
      </w:pPr>
      <w:r w:rsidRPr="00A9442A">
        <w:t>о разрешении выполнять оплачиваемую деятельность,</w:t>
      </w:r>
    </w:p>
    <w:p w:rsidR="002751B1" w:rsidRPr="00A9442A" w:rsidRDefault="002751B1" w:rsidP="00A9442A">
      <w:pPr>
        <w:autoSpaceDE w:val="0"/>
        <w:autoSpaceDN w:val="0"/>
        <w:adjustRightInd w:val="0"/>
        <w:jc w:val="center"/>
      </w:pPr>
      <w:proofErr w:type="gramStart"/>
      <w:r w:rsidRPr="00A9442A">
        <w:t>финансируемую</w:t>
      </w:r>
      <w:proofErr w:type="gramEnd"/>
      <w:r w:rsidRPr="00A9442A">
        <w:t xml:space="preserve"> исключительно за счет средств иностранных</w:t>
      </w:r>
    </w:p>
    <w:p w:rsidR="002751B1" w:rsidRPr="00A9442A" w:rsidRDefault="002751B1" w:rsidP="00A9442A">
      <w:pPr>
        <w:autoSpaceDE w:val="0"/>
        <w:autoSpaceDN w:val="0"/>
        <w:adjustRightInd w:val="0"/>
        <w:jc w:val="center"/>
      </w:pPr>
      <w:r w:rsidRPr="00A9442A">
        <w:t>государств, международных и иностранных организаций,</w:t>
      </w:r>
    </w:p>
    <w:p w:rsidR="002751B1" w:rsidRPr="00A9442A" w:rsidRDefault="002751B1" w:rsidP="00A9442A">
      <w:pPr>
        <w:autoSpaceDE w:val="0"/>
        <w:autoSpaceDN w:val="0"/>
        <w:adjustRightInd w:val="0"/>
        <w:jc w:val="center"/>
      </w:pPr>
      <w:r w:rsidRPr="00A9442A">
        <w:t>иностранных граждан и лиц без гражданства</w:t>
      </w:r>
    </w:p>
    <w:p w:rsidR="002751B1" w:rsidRDefault="002751B1" w:rsidP="002751B1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2751B1" w:rsidRPr="00A9442A" w:rsidRDefault="002751B1" w:rsidP="00A9442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r w:rsidRPr="00A9442A">
        <w:rPr>
          <w:sz w:val="28"/>
          <w:szCs w:val="28"/>
        </w:rPr>
        <w:t xml:space="preserve">В соответствии с </w:t>
      </w:r>
      <w:hyperlink r:id="rId9" w:history="1">
        <w:r w:rsidRPr="00A9442A">
          <w:rPr>
            <w:color w:val="0000FF"/>
            <w:sz w:val="28"/>
            <w:szCs w:val="28"/>
          </w:rPr>
          <w:t>пунктом 17 части 1 статьи 17</w:t>
        </w:r>
      </w:hyperlink>
      <w:r w:rsidRPr="00A9442A">
        <w:rPr>
          <w:sz w:val="28"/>
          <w:szCs w:val="28"/>
        </w:rPr>
        <w:t xml:space="preserve"> Федерального закона от 27</w:t>
      </w:r>
    </w:p>
    <w:p w:rsidR="002751B1" w:rsidRPr="00A9442A" w:rsidRDefault="002751B1" w:rsidP="00A9442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9442A">
        <w:rPr>
          <w:sz w:val="28"/>
          <w:szCs w:val="28"/>
        </w:rPr>
        <w:t>июля  2004  г.  N  79-ФЗ  "О  государственной гражданской службе Российской</w:t>
      </w:r>
    </w:p>
    <w:p w:rsidR="002751B1" w:rsidRPr="00A9442A" w:rsidRDefault="002751B1" w:rsidP="00A9442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9442A">
        <w:rPr>
          <w:sz w:val="28"/>
          <w:szCs w:val="28"/>
        </w:rPr>
        <w:t>Федерации"   прошу   разрешить  мне  выполнять  оплачиваемую  деятельность,</w:t>
      </w:r>
    </w:p>
    <w:p w:rsidR="002751B1" w:rsidRPr="00A9442A" w:rsidRDefault="002751B1" w:rsidP="00A9442A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A9442A">
        <w:rPr>
          <w:sz w:val="28"/>
          <w:szCs w:val="28"/>
        </w:rPr>
        <w:t>финансируемую</w:t>
      </w:r>
      <w:proofErr w:type="gramEnd"/>
      <w:r w:rsidRPr="00A9442A">
        <w:rPr>
          <w:sz w:val="28"/>
          <w:szCs w:val="28"/>
        </w:rPr>
        <w:t xml:space="preserve">   исключительно   за  счет  средств  иностранных  государств,</w:t>
      </w:r>
    </w:p>
    <w:p w:rsidR="002751B1" w:rsidRPr="00A9442A" w:rsidRDefault="002751B1" w:rsidP="00A9442A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A9442A">
        <w:rPr>
          <w:sz w:val="28"/>
          <w:szCs w:val="28"/>
        </w:rPr>
        <w:t>международных  и  иностранных  организаций,  иностранных  граждан и лиц без</w:t>
      </w:r>
      <w:r w:rsidR="00A9442A">
        <w:rPr>
          <w:sz w:val="28"/>
          <w:szCs w:val="28"/>
        </w:rPr>
        <w:t xml:space="preserve"> </w:t>
      </w:r>
      <w:r w:rsidRPr="00A9442A">
        <w:rPr>
          <w:sz w:val="28"/>
          <w:szCs w:val="28"/>
        </w:rPr>
        <w:t>гражданства  (указать  сведения  о  деятельности, которую намерен выполнять</w:t>
      </w:r>
      <w:r w:rsidR="00A9442A">
        <w:rPr>
          <w:sz w:val="28"/>
          <w:szCs w:val="28"/>
        </w:rPr>
        <w:t xml:space="preserve"> </w:t>
      </w:r>
      <w:r w:rsidRPr="00A9442A">
        <w:rPr>
          <w:sz w:val="28"/>
          <w:szCs w:val="28"/>
        </w:rPr>
        <w:t>гражданский  служащий,  за  счет  каких средств финансируется деятельность,</w:t>
      </w:r>
      <w:r w:rsidR="00A9442A">
        <w:rPr>
          <w:sz w:val="28"/>
          <w:szCs w:val="28"/>
        </w:rPr>
        <w:t xml:space="preserve"> </w:t>
      </w:r>
      <w:r w:rsidRPr="00A9442A">
        <w:rPr>
          <w:sz w:val="28"/>
          <w:szCs w:val="28"/>
        </w:rPr>
        <w:t>наименование    иностранных   государств,   международных   и   иностранных</w:t>
      </w:r>
      <w:r w:rsidR="00A9442A">
        <w:rPr>
          <w:sz w:val="28"/>
          <w:szCs w:val="28"/>
        </w:rPr>
        <w:t xml:space="preserve"> </w:t>
      </w:r>
      <w:r w:rsidRPr="00A9442A">
        <w:rPr>
          <w:sz w:val="28"/>
          <w:szCs w:val="28"/>
        </w:rPr>
        <w:t>организаций,   данные   иностранных   граждан   и   лиц   без  гражданства,</w:t>
      </w:r>
      <w:r w:rsidR="00A9442A">
        <w:rPr>
          <w:sz w:val="28"/>
          <w:szCs w:val="28"/>
        </w:rPr>
        <w:t xml:space="preserve"> </w:t>
      </w:r>
      <w:r w:rsidRPr="00A9442A">
        <w:rPr>
          <w:sz w:val="28"/>
          <w:szCs w:val="28"/>
        </w:rPr>
        <w:t>предполагаемую дату начала выполнения соответствующей деятельности, срок, в</w:t>
      </w:r>
      <w:r w:rsidR="00A9442A">
        <w:rPr>
          <w:sz w:val="28"/>
          <w:szCs w:val="28"/>
        </w:rPr>
        <w:t xml:space="preserve"> </w:t>
      </w:r>
      <w:r w:rsidRPr="00A9442A">
        <w:rPr>
          <w:sz w:val="28"/>
          <w:szCs w:val="28"/>
        </w:rPr>
        <w:t>течение которого будет осуществляться соответствующая деятельность, иное).</w:t>
      </w:r>
      <w:proofErr w:type="gramEnd"/>
    </w:p>
    <w:p w:rsidR="002751B1" w:rsidRPr="00A9442A" w:rsidRDefault="002751B1" w:rsidP="00A9442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9442A">
        <w:rPr>
          <w:sz w:val="28"/>
          <w:szCs w:val="28"/>
        </w:rPr>
        <w:t xml:space="preserve">    Выполнение  указанной  деятельности  не  повлечет  за  собой  конфликта</w:t>
      </w:r>
    </w:p>
    <w:p w:rsidR="002751B1" w:rsidRPr="00A9442A" w:rsidRDefault="002751B1" w:rsidP="00A9442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9442A">
        <w:rPr>
          <w:sz w:val="28"/>
          <w:szCs w:val="28"/>
        </w:rPr>
        <w:t>интересов.</w:t>
      </w:r>
    </w:p>
    <w:p w:rsidR="002751B1" w:rsidRPr="00A9442A" w:rsidRDefault="002751B1" w:rsidP="00A9442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9442A">
        <w:rPr>
          <w:sz w:val="28"/>
          <w:szCs w:val="28"/>
        </w:rPr>
        <w:t xml:space="preserve">    При  выполнении  указанной  деятельности обязуюсь соблюдать требования,</w:t>
      </w:r>
    </w:p>
    <w:p w:rsidR="002751B1" w:rsidRPr="00A9442A" w:rsidRDefault="002751B1" w:rsidP="00A9442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9442A">
        <w:rPr>
          <w:sz w:val="28"/>
          <w:szCs w:val="28"/>
        </w:rPr>
        <w:t xml:space="preserve">предусмотренные  </w:t>
      </w:r>
      <w:hyperlink r:id="rId10" w:history="1">
        <w:r w:rsidRPr="00A9442A">
          <w:rPr>
            <w:color w:val="0000FF"/>
            <w:sz w:val="28"/>
            <w:szCs w:val="28"/>
          </w:rPr>
          <w:t>статьями  17</w:t>
        </w:r>
      </w:hyperlink>
      <w:r w:rsidRPr="00A9442A">
        <w:rPr>
          <w:sz w:val="28"/>
          <w:szCs w:val="28"/>
        </w:rPr>
        <w:t xml:space="preserve"> и </w:t>
      </w:r>
      <w:hyperlink r:id="rId11" w:history="1">
        <w:r w:rsidRPr="00A9442A">
          <w:rPr>
            <w:color w:val="0000FF"/>
            <w:sz w:val="28"/>
            <w:szCs w:val="28"/>
          </w:rPr>
          <w:t>18</w:t>
        </w:r>
      </w:hyperlink>
      <w:r w:rsidRPr="00A9442A">
        <w:rPr>
          <w:sz w:val="28"/>
          <w:szCs w:val="28"/>
        </w:rPr>
        <w:t xml:space="preserve"> Федерального закона от 27 июля 2004 г. N</w:t>
      </w:r>
    </w:p>
    <w:p w:rsidR="002751B1" w:rsidRPr="00A9442A" w:rsidRDefault="002751B1" w:rsidP="00A9442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9442A">
        <w:rPr>
          <w:sz w:val="28"/>
          <w:szCs w:val="28"/>
        </w:rPr>
        <w:t>79-ФЗ "О государственной гражданской службе Российской Федерации".</w:t>
      </w:r>
    </w:p>
    <w:p w:rsidR="00965BA5" w:rsidRPr="00A9442A" w:rsidRDefault="00965BA5" w:rsidP="00A9442A">
      <w:pPr>
        <w:jc w:val="both"/>
        <w:rPr>
          <w:sz w:val="28"/>
          <w:szCs w:val="28"/>
        </w:rPr>
      </w:pPr>
    </w:p>
    <w:p w:rsidR="002751B1" w:rsidRPr="00A9442A" w:rsidRDefault="002751B1" w:rsidP="00A9442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9442A">
        <w:rPr>
          <w:sz w:val="28"/>
          <w:szCs w:val="28"/>
        </w:rPr>
        <w:t>___________________                                         _______________</w:t>
      </w:r>
    </w:p>
    <w:p w:rsidR="00D3607E" w:rsidRPr="00A9442A" w:rsidRDefault="002751B1" w:rsidP="00A9442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9442A">
        <w:rPr>
          <w:sz w:val="20"/>
          <w:szCs w:val="20"/>
        </w:rPr>
        <w:t xml:space="preserve">    </w:t>
      </w:r>
      <w:r w:rsidR="00A9442A">
        <w:rPr>
          <w:sz w:val="20"/>
          <w:szCs w:val="20"/>
        </w:rPr>
        <w:t xml:space="preserve">     </w:t>
      </w:r>
      <w:bookmarkStart w:id="0" w:name="_GoBack"/>
      <w:bookmarkEnd w:id="0"/>
      <w:r w:rsidRPr="00A9442A">
        <w:rPr>
          <w:sz w:val="20"/>
          <w:szCs w:val="20"/>
        </w:rPr>
        <w:t xml:space="preserve">  (дата)                                            </w:t>
      </w:r>
      <w:r w:rsidR="00A9442A" w:rsidRPr="00A9442A">
        <w:rPr>
          <w:sz w:val="20"/>
          <w:szCs w:val="20"/>
        </w:rPr>
        <w:t xml:space="preserve">              </w:t>
      </w:r>
      <w:r w:rsidRPr="00A9442A">
        <w:rPr>
          <w:sz w:val="20"/>
          <w:szCs w:val="20"/>
        </w:rPr>
        <w:t xml:space="preserve">    </w:t>
      </w:r>
      <w:r w:rsidR="00A9442A">
        <w:rPr>
          <w:sz w:val="20"/>
          <w:szCs w:val="20"/>
        </w:rPr>
        <w:t xml:space="preserve">                                      </w:t>
      </w:r>
      <w:r w:rsidRPr="00A9442A">
        <w:rPr>
          <w:sz w:val="20"/>
          <w:szCs w:val="20"/>
        </w:rPr>
        <w:t xml:space="preserve">   (подпись)</w:t>
      </w:r>
    </w:p>
    <w:sectPr w:rsidR="00D3607E" w:rsidRPr="00A9442A" w:rsidSect="00F57863">
      <w:headerReference w:type="default" r:id="rId12"/>
      <w:endnotePr>
        <w:numFmt w:val="decimal"/>
      </w:endnotePr>
      <w:pgSz w:w="11906" w:h="16838"/>
      <w:pgMar w:top="284" w:right="851" w:bottom="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FF0" w:rsidRDefault="00590FF0">
      <w:r>
        <w:separator/>
      </w:r>
    </w:p>
  </w:endnote>
  <w:endnote w:type="continuationSeparator" w:id="0">
    <w:p w:rsidR="00590FF0" w:rsidRDefault="0059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FF0" w:rsidRDefault="00590FF0">
      <w:r>
        <w:separator/>
      </w:r>
    </w:p>
  </w:footnote>
  <w:footnote w:type="continuationSeparator" w:id="0">
    <w:p w:rsidR="00590FF0" w:rsidRDefault="00590F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F4B" w:rsidRDefault="00A817D1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9442A">
      <w:rPr>
        <w:noProof/>
      </w:rPr>
      <w:t>2</w:t>
    </w:r>
    <w:r>
      <w:rPr>
        <w:noProof/>
      </w:rPr>
      <w:fldChar w:fldCharType="end"/>
    </w:r>
  </w:p>
  <w:p w:rsidR="00CF1F4B" w:rsidRDefault="00CF1F4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725CC"/>
    <w:multiLevelType w:val="hybridMultilevel"/>
    <w:tmpl w:val="65C23540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abstractNum w:abstractNumId="1">
    <w:nsid w:val="047938EE"/>
    <w:multiLevelType w:val="hybridMultilevel"/>
    <w:tmpl w:val="A06A732E"/>
    <w:lvl w:ilvl="0" w:tplc="289C5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54731AE"/>
    <w:multiLevelType w:val="hybridMultilevel"/>
    <w:tmpl w:val="5D62D354"/>
    <w:lvl w:ilvl="0" w:tplc="289C59C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C610C8E"/>
    <w:multiLevelType w:val="multilevel"/>
    <w:tmpl w:val="ACE8E30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4">
    <w:nsid w:val="12ED46F0"/>
    <w:multiLevelType w:val="multilevel"/>
    <w:tmpl w:val="740A3F38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1E637713"/>
    <w:multiLevelType w:val="hybridMultilevel"/>
    <w:tmpl w:val="C792C170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6">
    <w:nsid w:val="24AB668D"/>
    <w:multiLevelType w:val="multilevel"/>
    <w:tmpl w:val="273CA0C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26B40A15"/>
    <w:multiLevelType w:val="hybridMultilevel"/>
    <w:tmpl w:val="FBFEF0C0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>
    <w:nsid w:val="28347C4F"/>
    <w:multiLevelType w:val="hybridMultilevel"/>
    <w:tmpl w:val="47480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C47398"/>
    <w:multiLevelType w:val="hybridMultilevel"/>
    <w:tmpl w:val="A29474F4"/>
    <w:lvl w:ilvl="0" w:tplc="289C59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284479"/>
    <w:multiLevelType w:val="hybridMultilevel"/>
    <w:tmpl w:val="4F10B2F6"/>
    <w:lvl w:ilvl="0" w:tplc="E1B0BAC2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48633F34"/>
    <w:multiLevelType w:val="hybridMultilevel"/>
    <w:tmpl w:val="ECA89B12"/>
    <w:lvl w:ilvl="0" w:tplc="04190001">
      <w:start w:val="1"/>
      <w:numFmt w:val="bullet"/>
      <w:lvlText w:val=""/>
      <w:lvlJc w:val="left"/>
      <w:pPr>
        <w:tabs>
          <w:tab w:val="num" w:pos="1144"/>
        </w:tabs>
        <w:ind w:left="11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12">
    <w:nsid w:val="496575EB"/>
    <w:multiLevelType w:val="hybridMultilevel"/>
    <w:tmpl w:val="DBEEC586"/>
    <w:lvl w:ilvl="0" w:tplc="83E6A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C4B23FF"/>
    <w:multiLevelType w:val="multilevel"/>
    <w:tmpl w:val="5866A1D0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>
    <w:nsid w:val="5CAB683F"/>
    <w:multiLevelType w:val="hybridMultilevel"/>
    <w:tmpl w:val="17CEB236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766FB9"/>
    <w:multiLevelType w:val="hybridMultilevel"/>
    <w:tmpl w:val="41E2E7E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6B6435DA"/>
    <w:multiLevelType w:val="hybridMultilevel"/>
    <w:tmpl w:val="728CCDE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11"/>
  </w:num>
  <w:num w:numId="5">
    <w:abstractNumId w:val="14"/>
  </w:num>
  <w:num w:numId="6">
    <w:abstractNumId w:val="15"/>
  </w:num>
  <w:num w:numId="7">
    <w:abstractNumId w:val="16"/>
  </w:num>
  <w:num w:numId="8">
    <w:abstractNumId w:val="0"/>
  </w:num>
  <w:num w:numId="9">
    <w:abstractNumId w:val="13"/>
  </w:num>
  <w:num w:numId="10">
    <w:abstractNumId w:val="4"/>
  </w:num>
  <w:num w:numId="11">
    <w:abstractNumId w:val="6"/>
  </w:num>
  <w:num w:numId="12">
    <w:abstractNumId w:val="8"/>
  </w:num>
  <w:num w:numId="13">
    <w:abstractNumId w:val="3"/>
  </w:num>
  <w:num w:numId="14">
    <w:abstractNumId w:val="12"/>
  </w:num>
  <w:num w:numId="15">
    <w:abstractNumId w:val="1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462"/>
    <w:rsid w:val="00003470"/>
    <w:rsid w:val="00004159"/>
    <w:rsid w:val="00007A8C"/>
    <w:rsid w:val="00007ADF"/>
    <w:rsid w:val="0002091D"/>
    <w:rsid w:val="0002096E"/>
    <w:rsid w:val="00023FB5"/>
    <w:rsid w:val="000259A1"/>
    <w:rsid w:val="00032DC4"/>
    <w:rsid w:val="00033883"/>
    <w:rsid w:val="000358EE"/>
    <w:rsid w:val="000402A1"/>
    <w:rsid w:val="00042848"/>
    <w:rsid w:val="000476D7"/>
    <w:rsid w:val="0005558B"/>
    <w:rsid w:val="000578F2"/>
    <w:rsid w:val="00065760"/>
    <w:rsid w:val="0006585B"/>
    <w:rsid w:val="00071ECF"/>
    <w:rsid w:val="00072090"/>
    <w:rsid w:val="0007427F"/>
    <w:rsid w:val="000746AC"/>
    <w:rsid w:val="00075B0E"/>
    <w:rsid w:val="00076F9F"/>
    <w:rsid w:val="00086CE7"/>
    <w:rsid w:val="00090D3E"/>
    <w:rsid w:val="000B7C3B"/>
    <w:rsid w:val="000C30C9"/>
    <w:rsid w:val="000C3329"/>
    <w:rsid w:val="000D56FC"/>
    <w:rsid w:val="000D79D5"/>
    <w:rsid w:val="000E0570"/>
    <w:rsid w:val="000E0F77"/>
    <w:rsid w:val="000E41A9"/>
    <w:rsid w:val="000E504B"/>
    <w:rsid w:val="000F4DC5"/>
    <w:rsid w:val="00113462"/>
    <w:rsid w:val="00120473"/>
    <w:rsid w:val="00125225"/>
    <w:rsid w:val="00132117"/>
    <w:rsid w:val="001331CD"/>
    <w:rsid w:val="00133634"/>
    <w:rsid w:val="00135423"/>
    <w:rsid w:val="00135C8A"/>
    <w:rsid w:val="0014094C"/>
    <w:rsid w:val="0015114D"/>
    <w:rsid w:val="0015203C"/>
    <w:rsid w:val="0017248F"/>
    <w:rsid w:val="00186AC8"/>
    <w:rsid w:val="001879E8"/>
    <w:rsid w:val="00191DCF"/>
    <w:rsid w:val="0019333C"/>
    <w:rsid w:val="0019383D"/>
    <w:rsid w:val="00194A39"/>
    <w:rsid w:val="00196DBF"/>
    <w:rsid w:val="001A47F9"/>
    <w:rsid w:val="001A64FF"/>
    <w:rsid w:val="001A7990"/>
    <w:rsid w:val="001B4101"/>
    <w:rsid w:val="001B550B"/>
    <w:rsid w:val="001B5A5F"/>
    <w:rsid w:val="001B68C8"/>
    <w:rsid w:val="001C19C7"/>
    <w:rsid w:val="001C74D4"/>
    <w:rsid w:val="001E06AE"/>
    <w:rsid w:val="001E0EDE"/>
    <w:rsid w:val="001E1110"/>
    <w:rsid w:val="001E3BDE"/>
    <w:rsid w:val="001E4C48"/>
    <w:rsid w:val="001F6A5E"/>
    <w:rsid w:val="001F706C"/>
    <w:rsid w:val="00200815"/>
    <w:rsid w:val="00216C65"/>
    <w:rsid w:val="0021785F"/>
    <w:rsid w:val="00221068"/>
    <w:rsid w:val="00225743"/>
    <w:rsid w:val="00235AA9"/>
    <w:rsid w:val="0025014F"/>
    <w:rsid w:val="002520FC"/>
    <w:rsid w:val="00252918"/>
    <w:rsid w:val="00252D47"/>
    <w:rsid w:val="00261B99"/>
    <w:rsid w:val="00264C10"/>
    <w:rsid w:val="00265139"/>
    <w:rsid w:val="002716C6"/>
    <w:rsid w:val="002751B1"/>
    <w:rsid w:val="00277793"/>
    <w:rsid w:val="00280AFE"/>
    <w:rsid w:val="00281789"/>
    <w:rsid w:val="00282C52"/>
    <w:rsid w:val="0028429E"/>
    <w:rsid w:val="00284FAF"/>
    <w:rsid w:val="002903CC"/>
    <w:rsid w:val="00295053"/>
    <w:rsid w:val="00296BAA"/>
    <w:rsid w:val="002A5899"/>
    <w:rsid w:val="002A7DD2"/>
    <w:rsid w:val="002B06BF"/>
    <w:rsid w:val="002B0AA3"/>
    <w:rsid w:val="002B0BB6"/>
    <w:rsid w:val="002B1225"/>
    <w:rsid w:val="002B45C5"/>
    <w:rsid w:val="002B5C45"/>
    <w:rsid w:val="002C10DC"/>
    <w:rsid w:val="002C26D6"/>
    <w:rsid w:val="002C56FB"/>
    <w:rsid w:val="002D15E1"/>
    <w:rsid w:val="002D1B7F"/>
    <w:rsid w:val="002D7D84"/>
    <w:rsid w:val="002E3EFC"/>
    <w:rsid w:val="002E4872"/>
    <w:rsid w:val="002E59CB"/>
    <w:rsid w:val="002F0505"/>
    <w:rsid w:val="002F2801"/>
    <w:rsid w:val="002F6E92"/>
    <w:rsid w:val="002F7F19"/>
    <w:rsid w:val="003010C2"/>
    <w:rsid w:val="003023AA"/>
    <w:rsid w:val="00305B09"/>
    <w:rsid w:val="003060D1"/>
    <w:rsid w:val="00316616"/>
    <w:rsid w:val="00316AE6"/>
    <w:rsid w:val="00317496"/>
    <w:rsid w:val="003224BF"/>
    <w:rsid w:val="00323F33"/>
    <w:rsid w:val="00324D9A"/>
    <w:rsid w:val="00333DE8"/>
    <w:rsid w:val="0034101E"/>
    <w:rsid w:val="0034292D"/>
    <w:rsid w:val="003444B7"/>
    <w:rsid w:val="00347171"/>
    <w:rsid w:val="0034775E"/>
    <w:rsid w:val="0035097B"/>
    <w:rsid w:val="00360418"/>
    <w:rsid w:val="003624F3"/>
    <w:rsid w:val="00362EB2"/>
    <w:rsid w:val="0036324E"/>
    <w:rsid w:val="00364956"/>
    <w:rsid w:val="00365620"/>
    <w:rsid w:val="003706BD"/>
    <w:rsid w:val="00375379"/>
    <w:rsid w:val="003816EF"/>
    <w:rsid w:val="00381F00"/>
    <w:rsid w:val="003853A4"/>
    <w:rsid w:val="003855BD"/>
    <w:rsid w:val="0038683F"/>
    <w:rsid w:val="003915BB"/>
    <w:rsid w:val="003932CF"/>
    <w:rsid w:val="00393370"/>
    <w:rsid w:val="0039557B"/>
    <w:rsid w:val="003A6732"/>
    <w:rsid w:val="003B0BD7"/>
    <w:rsid w:val="003B14BF"/>
    <w:rsid w:val="003B1CD0"/>
    <w:rsid w:val="003B3C42"/>
    <w:rsid w:val="003C0F34"/>
    <w:rsid w:val="003C3F8B"/>
    <w:rsid w:val="003D74DD"/>
    <w:rsid w:val="003D7982"/>
    <w:rsid w:val="003E009B"/>
    <w:rsid w:val="003E119D"/>
    <w:rsid w:val="003E5666"/>
    <w:rsid w:val="003F1578"/>
    <w:rsid w:val="003F4AD3"/>
    <w:rsid w:val="003F4BE7"/>
    <w:rsid w:val="00404CDE"/>
    <w:rsid w:val="00411BE9"/>
    <w:rsid w:val="004121EB"/>
    <w:rsid w:val="0041227F"/>
    <w:rsid w:val="00414BAA"/>
    <w:rsid w:val="00414D88"/>
    <w:rsid w:val="004150FD"/>
    <w:rsid w:val="00415D48"/>
    <w:rsid w:val="00422DA3"/>
    <w:rsid w:val="00425691"/>
    <w:rsid w:val="00430534"/>
    <w:rsid w:val="00440104"/>
    <w:rsid w:val="004420A6"/>
    <w:rsid w:val="00445918"/>
    <w:rsid w:val="00446B70"/>
    <w:rsid w:val="00455D45"/>
    <w:rsid w:val="004648EB"/>
    <w:rsid w:val="0047424D"/>
    <w:rsid w:val="004770D2"/>
    <w:rsid w:val="00481380"/>
    <w:rsid w:val="00485768"/>
    <w:rsid w:val="004857E7"/>
    <w:rsid w:val="00490364"/>
    <w:rsid w:val="00490394"/>
    <w:rsid w:val="00490B3C"/>
    <w:rsid w:val="004912AA"/>
    <w:rsid w:val="004936E0"/>
    <w:rsid w:val="0049553E"/>
    <w:rsid w:val="004B7A1A"/>
    <w:rsid w:val="004C5949"/>
    <w:rsid w:val="004C656A"/>
    <w:rsid w:val="004D26DD"/>
    <w:rsid w:val="004D2F6A"/>
    <w:rsid w:val="004D4A4C"/>
    <w:rsid w:val="004E0E80"/>
    <w:rsid w:val="004E132F"/>
    <w:rsid w:val="004E5AD7"/>
    <w:rsid w:val="004E6DE4"/>
    <w:rsid w:val="004F00B4"/>
    <w:rsid w:val="004F0122"/>
    <w:rsid w:val="004F2BB5"/>
    <w:rsid w:val="004F527B"/>
    <w:rsid w:val="005004D8"/>
    <w:rsid w:val="00503097"/>
    <w:rsid w:val="00503EE9"/>
    <w:rsid w:val="005100D1"/>
    <w:rsid w:val="00510AF8"/>
    <w:rsid w:val="005131A1"/>
    <w:rsid w:val="0051614A"/>
    <w:rsid w:val="00521D05"/>
    <w:rsid w:val="005238F3"/>
    <w:rsid w:val="00531A6F"/>
    <w:rsid w:val="0053348F"/>
    <w:rsid w:val="00533F64"/>
    <w:rsid w:val="005360CC"/>
    <w:rsid w:val="00536618"/>
    <w:rsid w:val="00536B73"/>
    <w:rsid w:val="00537D07"/>
    <w:rsid w:val="0054011A"/>
    <w:rsid w:val="0054329B"/>
    <w:rsid w:val="00550078"/>
    <w:rsid w:val="00562094"/>
    <w:rsid w:val="0056286B"/>
    <w:rsid w:val="00564CD0"/>
    <w:rsid w:val="005653EA"/>
    <w:rsid w:val="00567F18"/>
    <w:rsid w:val="005808A8"/>
    <w:rsid w:val="005826C5"/>
    <w:rsid w:val="00583C11"/>
    <w:rsid w:val="005875B9"/>
    <w:rsid w:val="00590FF0"/>
    <w:rsid w:val="005939E6"/>
    <w:rsid w:val="00593F45"/>
    <w:rsid w:val="005A145A"/>
    <w:rsid w:val="005A2656"/>
    <w:rsid w:val="005A6F79"/>
    <w:rsid w:val="005C257D"/>
    <w:rsid w:val="005C3ED1"/>
    <w:rsid w:val="005C470B"/>
    <w:rsid w:val="005C6255"/>
    <w:rsid w:val="005E6588"/>
    <w:rsid w:val="005E7C04"/>
    <w:rsid w:val="005F2E6D"/>
    <w:rsid w:val="00602123"/>
    <w:rsid w:val="0060255D"/>
    <w:rsid w:val="0060394B"/>
    <w:rsid w:val="00604061"/>
    <w:rsid w:val="006040BE"/>
    <w:rsid w:val="00607557"/>
    <w:rsid w:val="006217DB"/>
    <w:rsid w:val="00635671"/>
    <w:rsid w:val="00637927"/>
    <w:rsid w:val="00637EC0"/>
    <w:rsid w:val="00646B3C"/>
    <w:rsid w:val="006514D2"/>
    <w:rsid w:val="00651A89"/>
    <w:rsid w:val="00655891"/>
    <w:rsid w:val="006563E5"/>
    <w:rsid w:val="00657EA9"/>
    <w:rsid w:val="0066159E"/>
    <w:rsid w:val="00661E39"/>
    <w:rsid w:val="00665163"/>
    <w:rsid w:val="00666541"/>
    <w:rsid w:val="00671264"/>
    <w:rsid w:val="00671841"/>
    <w:rsid w:val="00673449"/>
    <w:rsid w:val="006747F3"/>
    <w:rsid w:val="0067516E"/>
    <w:rsid w:val="00681DE5"/>
    <w:rsid w:val="006821FD"/>
    <w:rsid w:val="0068305D"/>
    <w:rsid w:val="006868C4"/>
    <w:rsid w:val="00687783"/>
    <w:rsid w:val="0069160C"/>
    <w:rsid w:val="006A5441"/>
    <w:rsid w:val="006A5DD7"/>
    <w:rsid w:val="006A64FF"/>
    <w:rsid w:val="006A77EF"/>
    <w:rsid w:val="006B2925"/>
    <w:rsid w:val="006C2A79"/>
    <w:rsid w:val="006C41F3"/>
    <w:rsid w:val="006C4E49"/>
    <w:rsid w:val="006D0260"/>
    <w:rsid w:val="006D1700"/>
    <w:rsid w:val="006D43FF"/>
    <w:rsid w:val="006F2127"/>
    <w:rsid w:val="006F3257"/>
    <w:rsid w:val="006F739F"/>
    <w:rsid w:val="0070212F"/>
    <w:rsid w:val="00702DBB"/>
    <w:rsid w:val="007047E8"/>
    <w:rsid w:val="007052CC"/>
    <w:rsid w:val="00711609"/>
    <w:rsid w:val="00712406"/>
    <w:rsid w:val="00715D7F"/>
    <w:rsid w:val="0072262A"/>
    <w:rsid w:val="007240E1"/>
    <w:rsid w:val="00725AF6"/>
    <w:rsid w:val="007264DF"/>
    <w:rsid w:val="007342BF"/>
    <w:rsid w:val="007417E7"/>
    <w:rsid w:val="00742AD0"/>
    <w:rsid w:val="00744F29"/>
    <w:rsid w:val="007466B8"/>
    <w:rsid w:val="00746B83"/>
    <w:rsid w:val="007543F4"/>
    <w:rsid w:val="007558DD"/>
    <w:rsid w:val="007562F5"/>
    <w:rsid w:val="00756D0B"/>
    <w:rsid w:val="0076134E"/>
    <w:rsid w:val="00763855"/>
    <w:rsid w:val="00767CBD"/>
    <w:rsid w:val="0077042F"/>
    <w:rsid w:val="00772AE1"/>
    <w:rsid w:val="00772CDB"/>
    <w:rsid w:val="00772D85"/>
    <w:rsid w:val="00785EA3"/>
    <w:rsid w:val="00786793"/>
    <w:rsid w:val="00786823"/>
    <w:rsid w:val="00795ACC"/>
    <w:rsid w:val="007961B5"/>
    <w:rsid w:val="007A5073"/>
    <w:rsid w:val="007A73C7"/>
    <w:rsid w:val="007D7FEF"/>
    <w:rsid w:val="007E2E0B"/>
    <w:rsid w:val="007F1CB1"/>
    <w:rsid w:val="007F6CD6"/>
    <w:rsid w:val="007F74C6"/>
    <w:rsid w:val="00803291"/>
    <w:rsid w:val="00805D7B"/>
    <w:rsid w:val="0081372B"/>
    <w:rsid w:val="008137C2"/>
    <w:rsid w:val="0082087F"/>
    <w:rsid w:val="00824206"/>
    <w:rsid w:val="008251BA"/>
    <w:rsid w:val="00827DCF"/>
    <w:rsid w:val="00832094"/>
    <w:rsid w:val="0083280C"/>
    <w:rsid w:val="00837EE0"/>
    <w:rsid w:val="0084101E"/>
    <w:rsid w:val="00845C0C"/>
    <w:rsid w:val="008462D2"/>
    <w:rsid w:val="00847AB0"/>
    <w:rsid w:val="00850C6A"/>
    <w:rsid w:val="008533D7"/>
    <w:rsid w:val="0086053E"/>
    <w:rsid w:val="00864695"/>
    <w:rsid w:val="0086577D"/>
    <w:rsid w:val="00870859"/>
    <w:rsid w:val="00871FE7"/>
    <w:rsid w:val="00875301"/>
    <w:rsid w:val="00881181"/>
    <w:rsid w:val="00884053"/>
    <w:rsid w:val="008944F3"/>
    <w:rsid w:val="008949E8"/>
    <w:rsid w:val="008A328C"/>
    <w:rsid w:val="008A3BE0"/>
    <w:rsid w:val="008B085A"/>
    <w:rsid w:val="008B2234"/>
    <w:rsid w:val="008B4D98"/>
    <w:rsid w:val="008C5970"/>
    <w:rsid w:val="008C62DD"/>
    <w:rsid w:val="008D3106"/>
    <w:rsid w:val="008D5610"/>
    <w:rsid w:val="008D69C8"/>
    <w:rsid w:val="008E04C3"/>
    <w:rsid w:val="008E18E5"/>
    <w:rsid w:val="008E3D4B"/>
    <w:rsid w:val="008E53E0"/>
    <w:rsid w:val="008E53EC"/>
    <w:rsid w:val="008E5586"/>
    <w:rsid w:val="008F2D5A"/>
    <w:rsid w:val="008F3D1A"/>
    <w:rsid w:val="008F50E0"/>
    <w:rsid w:val="008F64A7"/>
    <w:rsid w:val="008F68C0"/>
    <w:rsid w:val="00901E67"/>
    <w:rsid w:val="00902516"/>
    <w:rsid w:val="0090797E"/>
    <w:rsid w:val="00910BC9"/>
    <w:rsid w:val="00910D26"/>
    <w:rsid w:val="00916733"/>
    <w:rsid w:val="00916BA5"/>
    <w:rsid w:val="009313BB"/>
    <w:rsid w:val="00931BB3"/>
    <w:rsid w:val="009348F1"/>
    <w:rsid w:val="00936D66"/>
    <w:rsid w:val="0094045E"/>
    <w:rsid w:val="00940E91"/>
    <w:rsid w:val="00942BC6"/>
    <w:rsid w:val="00943C92"/>
    <w:rsid w:val="00944986"/>
    <w:rsid w:val="00944CFE"/>
    <w:rsid w:val="00950945"/>
    <w:rsid w:val="0095568D"/>
    <w:rsid w:val="00957D04"/>
    <w:rsid w:val="009613B2"/>
    <w:rsid w:val="00965BA5"/>
    <w:rsid w:val="00982680"/>
    <w:rsid w:val="00987718"/>
    <w:rsid w:val="0099608B"/>
    <w:rsid w:val="009967C2"/>
    <w:rsid w:val="009A347E"/>
    <w:rsid w:val="009B3202"/>
    <w:rsid w:val="009B7FFD"/>
    <w:rsid w:val="009C0203"/>
    <w:rsid w:val="009C4AB5"/>
    <w:rsid w:val="009C4ACD"/>
    <w:rsid w:val="009D0795"/>
    <w:rsid w:val="009D15D1"/>
    <w:rsid w:val="009D2BB3"/>
    <w:rsid w:val="009D31BC"/>
    <w:rsid w:val="009D664C"/>
    <w:rsid w:val="009D6781"/>
    <w:rsid w:val="009D705C"/>
    <w:rsid w:val="009E55C0"/>
    <w:rsid w:val="009F4609"/>
    <w:rsid w:val="009F67FE"/>
    <w:rsid w:val="009F71A0"/>
    <w:rsid w:val="00A00F93"/>
    <w:rsid w:val="00A02A64"/>
    <w:rsid w:val="00A11811"/>
    <w:rsid w:val="00A12500"/>
    <w:rsid w:val="00A14F81"/>
    <w:rsid w:val="00A23565"/>
    <w:rsid w:val="00A31256"/>
    <w:rsid w:val="00A33751"/>
    <w:rsid w:val="00A34A96"/>
    <w:rsid w:val="00A37955"/>
    <w:rsid w:val="00A437ED"/>
    <w:rsid w:val="00A4446C"/>
    <w:rsid w:val="00A44550"/>
    <w:rsid w:val="00A50574"/>
    <w:rsid w:val="00A75420"/>
    <w:rsid w:val="00A7677D"/>
    <w:rsid w:val="00A77705"/>
    <w:rsid w:val="00A80835"/>
    <w:rsid w:val="00A81448"/>
    <w:rsid w:val="00A817D1"/>
    <w:rsid w:val="00A8691C"/>
    <w:rsid w:val="00A90514"/>
    <w:rsid w:val="00A90EE5"/>
    <w:rsid w:val="00A9442A"/>
    <w:rsid w:val="00A95C90"/>
    <w:rsid w:val="00A95E50"/>
    <w:rsid w:val="00AA0A6F"/>
    <w:rsid w:val="00AA0BD1"/>
    <w:rsid w:val="00AA0CC3"/>
    <w:rsid w:val="00AA24CF"/>
    <w:rsid w:val="00AB07F9"/>
    <w:rsid w:val="00AB21FA"/>
    <w:rsid w:val="00AB48D4"/>
    <w:rsid w:val="00AC16FA"/>
    <w:rsid w:val="00AC244F"/>
    <w:rsid w:val="00AC42CA"/>
    <w:rsid w:val="00AC64BA"/>
    <w:rsid w:val="00AD3A1A"/>
    <w:rsid w:val="00AD3F9F"/>
    <w:rsid w:val="00AE0974"/>
    <w:rsid w:val="00AE172E"/>
    <w:rsid w:val="00AE61E1"/>
    <w:rsid w:val="00AE791A"/>
    <w:rsid w:val="00AF03A1"/>
    <w:rsid w:val="00AF28A9"/>
    <w:rsid w:val="00AF7F1D"/>
    <w:rsid w:val="00B0140F"/>
    <w:rsid w:val="00B05BD3"/>
    <w:rsid w:val="00B07B88"/>
    <w:rsid w:val="00B12213"/>
    <w:rsid w:val="00B154F5"/>
    <w:rsid w:val="00B15D5F"/>
    <w:rsid w:val="00B161CC"/>
    <w:rsid w:val="00B178BB"/>
    <w:rsid w:val="00B2220B"/>
    <w:rsid w:val="00B24178"/>
    <w:rsid w:val="00B33454"/>
    <w:rsid w:val="00B411B0"/>
    <w:rsid w:val="00B42FBE"/>
    <w:rsid w:val="00B44F3E"/>
    <w:rsid w:val="00B45D9C"/>
    <w:rsid w:val="00B51630"/>
    <w:rsid w:val="00B523DC"/>
    <w:rsid w:val="00B537A4"/>
    <w:rsid w:val="00B54AA7"/>
    <w:rsid w:val="00B54F46"/>
    <w:rsid w:val="00B55964"/>
    <w:rsid w:val="00B5785C"/>
    <w:rsid w:val="00B73F4D"/>
    <w:rsid w:val="00B77D5F"/>
    <w:rsid w:val="00B823D7"/>
    <w:rsid w:val="00B86435"/>
    <w:rsid w:val="00B90DB5"/>
    <w:rsid w:val="00B96C84"/>
    <w:rsid w:val="00BA0E5B"/>
    <w:rsid w:val="00BA34CC"/>
    <w:rsid w:val="00BA72CF"/>
    <w:rsid w:val="00BB38B3"/>
    <w:rsid w:val="00BC0293"/>
    <w:rsid w:val="00BC1CF1"/>
    <w:rsid w:val="00BC2038"/>
    <w:rsid w:val="00BC30A8"/>
    <w:rsid w:val="00BC3C3A"/>
    <w:rsid w:val="00BC589E"/>
    <w:rsid w:val="00BD1DF0"/>
    <w:rsid w:val="00BD2ECE"/>
    <w:rsid w:val="00BE7CA8"/>
    <w:rsid w:val="00BF40FF"/>
    <w:rsid w:val="00BF4DB6"/>
    <w:rsid w:val="00C10365"/>
    <w:rsid w:val="00C10BA1"/>
    <w:rsid w:val="00C12E59"/>
    <w:rsid w:val="00C13014"/>
    <w:rsid w:val="00C145B2"/>
    <w:rsid w:val="00C14A7D"/>
    <w:rsid w:val="00C159CE"/>
    <w:rsid w:val="00C171E4"/>
    <w:rsid w:val="00C32323"/>
    <w:rsid w:val="00C41CB1"/>
    <w:rsid w:val="00C43177"/>
    <w:rsid w:val="00C47A64"/>
    <w:rsid w:val="00C52F36"/>
    <w:rsid w:val="00C547FD"/>
    <w:rsid w:val="00C54CE1"/>
    <w:rsid w:val="00C56310"/>
    <w:rsid w:val="00C60A29"/>
    <w:rsid w:val="00C77A20"/>
    <w:rsid w:val="00C80DCA"/>
    <w:rsid w:val="00C842AB"/>
    <w:rsid w:val="00C844C1"/>
    <w:rsid w:val="00C86920"/>
    <w:rsid w:val="00C957EA"/>
    <w:rsid w:val="00CA293D"/>
    <w:rsid w:val="00CA4937"/>
    <w:rsid w:val="00CA756D"/>
    <w:rsid w:val="00CB6E21"/>
    <w:rsid w:val="00CC175B"/>
    <w:rsid w:val="00CC4780"/>
    <w:rsid w:val="00CC4994"/>
    <w:rsid w:val="00CC4A92"/>
    <w:rsid w:val="00CC547E"/>
    <w:rsid w:val="00CD361D"/>
    <w:rsid w:val="00CD3CF1"/>
    <w:rsid w:val="00CD45DE"/>
    <w:rsid w:val="00CE196D"/>
    <w:rsid w:val="00CE19D4"/>
    <w:rsid w:val="00CE1C3A"/>
    <w:rsid w:val="00CE5107"/>
    <w:rsid w:val="00CE62D8"/>
    <w:rsid w:val="00CF07B7"/>
    <w:rsid w:val="00CF118F"/>
    <w:rsid w:val="00CF1F4B"/>
    <w:rsid w:val="00CF304E"/>
    <w:rsid w:val="00CF5CE4"/>
    <w:rsid w:val="00D025CE"/>
    <w:rsid w:val="00D1251D"/>
    <w:rsid w:val="00D12FAD"/>
    <w:rsid w:val="00D20EE6"/>
    <w:rsid w:val="00D22FFC"/>
    <w:rsid w:val="00D253BC"/>
    <w:rsid w:val="00D33028"/>
    <w:rsid w:val="00D33CEB"/>
    <w:rsid w:val="00D3607E"/>
    <w:rsid w:val="00D36C4B"/>
    <w:rsid w:val="00D41C73"/>
    <w:rsid w:val="00D41DAA"/>
    <w:rsid w:val="00D56D2B"/>
    <w:rsid w:val="00D63B32"/>
    <w:rsid w:val="00D65D88"/>
    <w:rsid w:val="00D70F64"/>
    <w:rsid w:val="00D76C0D"/>
    <w:rsid w:val="00D82226"/>
    <w:rsid w:val="00D83A7A"/>
    <w:rsid w:val="00D8770F"/>
    <w:rsid w:val="00D87DB1"/>
    <w:rsid w:val="00D92CCC"/>
    <w:rsid w:val="00DA2B9E"/>
    <w:rsid w:val="00DA7490"/>
    <w:rsid w:val="00DB2DB5"/>
    <w:rsid w:val="00DB6C92"/>
    <w:rsid w:val="00DC0B36"/>
    <w:rsid w:val="00DC61B0"/>
    <w:rsid w:val="00DD0262"/>
    <w:rsid w:val="00DE0F53"/>
    <w:rsid w:val="00DE105C"/>
    <w:rsid w:val="00DE122F"/>
    <w:rsid w:val="00DE4FEA"/>
    <w:rsid w:val="00DF36A4"/>
    <w:rsid w:val="00DF4C35"/>
    <w:rsid w:val="00DF6D58"/>
    <w:rsid w:val="00E0357C"/>
    <w:rsid w:val="00E11EB8"/>
    <w:rsid w:val="00E120C7"/>
    <w:rsid w:val="00E23370"/>
    <w:rsid w:val="00E36C19"/>
    <w:rsid w:val="00E46061"/>
    <w:rsid w:val="00E52915"/>
    <w:rsid w:val="00E52B9D"/>
    <w:rsid w:val="00E53733"/>
    <w:rsid w:val="00E54EB6"/>
    <w:rsid w:val="00E579DD"/>
    <w:rsid w:val="00E614A6"/>
    <w:rsid w:val="00E66D07"/>
    <w:rsid w:val="00E70F3C"/>
    <w:rsid w:val="00E77C02"/>
    <w:rsid w:val="00E77E84"/>
    <w:rsid w:val="00E80559"/>
    <w:rsid w:val="00E805F7"/>
    <w:rsid w:val="00E86D70"/>
    <w:rsid w:val="00E945ED"/>
    <w:rsid w:val="00E95FE8"/>
    <w:rsid w:val="00EA314E"/>
    <w:rsid w:val="00EA552A"/>
    <w:rsid w:val="00EA6D7D"/>
    <w:rsid w:val="00EB4309"/>
    <w:rsid w:val="00EC604F"/>
    <w:rsid w:val="00ED2E61"/>
    <w:rsid w:val="00ED5F9E"/>
    <w:rsid w:val="00EE2251"/>
    <w:rsid w:val="00EE307A"/>
    <w:rsid w:val="00EE3A16"/>
    <w:rsid w:val="00EE469B"/>
    <w:rsid w:val="00EE65F8"/>
    <w:rsid w:val="00F01FA7"/>
    <w:rsid w:val="00F0449F"/>
    <w:rsid w:val="00F11A76"/>
    <w:rsid w:val="00F171F7"/>
    <w:rsid w:val="00F21B54"/>
    <w:rsid w:val="00F225A3"/>
    <w:rsid w:val="00F2327E"/>
    <w:rsid w:val="00F32FF4"/>
    <w:rsid w:val="00F33F21"/>
    <w:rsid w:val="00F36396"/>
    <w:rsid w:val="00F3655E"/>
    <w:rsid w:val="00F403E1"/>
    <w:rsid w:val="00F41C9C"/>
    <w:rsid w:val="00F47370"/>
    <w:rsid w:val="00F5030A"/>
    <w:rsid w:val="00F5352E"/>
    <w:rsid w:val="00F57863"/>
    <w:rsid w:val="00F624B2"/>
    <w:rsid w:val="00F6310C"/>
    <w:rsid w:val="00F65306"/>
    <w:rsid w:val="00F6629F"/>
    <w:rsid w:val="00F67BBB"/>
    <w:rsid w:val="00F67ECF"/>
    <w:rsid w:val="00F77BA3"/>
    <w:rsid w:val="00F825E0"/>
    <w:rsid w:val="00F858F6"/>
    <w:rsid w:val="00F90501"/>
    <w:rsid w:val="00F9140E"/>
    <w:rsid w:val="00F9381E"/>
    <w:rsid w:val="00F9391C"/>
    <w:rsid w:val="00F93C7E"/>
    <w:rsid w:val="00FA6D75"/>
    <w:rsid w:val="00FA7F61"/>
    <w:rsid w:val="00FB44D9"/>
    <w:rsid w:val="00FB478A"/>
    <w:rsid w:val="00FB5A56"/>
    <w:rsid w:val="00FC079D"/>
    <w:rsid w:val="00FC49D8"/>
    <w:rsid w:val="00FD0795"/>
    <w:rsid w:val="00FD2D5C"/>
    <w:rsid w:val="00FD5F50"/>
    <w:rsid w:val="00FE6114"/>
    <w:rsid w:val="00FE6686"/>
    <w:rsid w:val="00FF0731"/>
    <w:rsid w:val="00FF34A5"/>
    <w:rsid w:val="00FF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0BD7"/>
    <w:rPr>
      <w:sz w:val="24"/>
      <w:szCs w:val="24"/>
    </w:rPr>
  </w:style>
  <w:style w:type="paragraph" w:styleId="2">
    <w:name w:val="heading 2"/>
    <w:basedOn w:val="a"/>
    <w:next w:val="a"/>
    <w:qFormat/>
    <w:rsid w:val="003B0BD7"/>
    <w:pPr>
      <w:keepNext/>
      <w:spacing w:line="360" w:lineRule="auto"/>
      <w:outlineLvl w:val="1"/>
    </w:pPr>
    <w:rPr>
      <w:sz w:val="28"/>
    </w:rPr>
  </w:style>
  <w:style w:type="paragraph" w:styleId="5">
    <w:name w:val="heading 5"/>
    <w:basedOn w:val="a"/>
    <w:next w:val="a"/>
    <w:qFormat/>
    <w:rsid w:val="003B0BD7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0BD7"/>
    <w:rPr>
      <w:color w:val="0000FF"/>
      <w:u w:val="single"/>
    </w:rPr>
  </w:style>
  <w:style w:type="paragraph" w:styleId="a4">
    <w:name w:val="Title"/>
    <w:basedOn w:val="a"/>
    <w:qFormat/>
    <w:rsid w:val="003B0BD7"/>
    <w:pPr>
      <w:shd w:val="clear" w:color="auto" w:fill="FFFFFF"/>
      <w:jc w:val="center"/>
    </w:pPr>
    <w:rPr>
      <w:b/>
      <w:color w:val="0000FF"/>
      <w:kern w:val="28"/>
      <w:sz w:val="28"/>
      <w:szCs w:val="20"/>
    </w:rPr>
  </w:style>
  <w:style w:type="paragraph" w:styleId="a5">
    <w:name w:val="Body Text"/>
    <w:basedOn w:val="a"/>
    <w:link w:val="a6"/>
    <w:rsid w:val="003B0BD7"/>
    <w:pPr>
      <w:jc w:val="both"/>
    </w:pPr>
    <w:rPr>
      <w:bCs/>
    </w:rPr>
  </w:style>
  <w:style w:type="paragraph" w:styleId="a7">
    <w:name w:val="Balloon Text"/>
    <w:basedOn w:val="a"/>
    <w:semiHidden/>
    <w:rsid w:val="003B0BD7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671841"/>
    <w:pPr>
      <w:spacing w:after="120"/>
      <w:ind w:left="283"/>
    </w:pPr>
  </w:style>
  <w:style w:type="paragraph" w:styleId="20">
    <w:name w:val="Body Text 2"/>
    <w:basedOn w:val="a"/>
    <w:link w:val="21"/>
    <w:rsid w:val="007047E8"/>
    <w:pPr>
      <w:spacing w:after="120" w:line="480" w:lineRule="auto"/>
    </w:pPr>
  </w:style>
  <w:style w:type="paragraph" w:styleId="22">
    <w:name w:val="Body Text Indent 2"/>
    <w:basedOn w:val="a"/>
    <w:link w:val="23"/>
    <w:rsid w:val="007047E8"/>
    <w:pPr>
      <w:spacing w:after="120" w:line="480" w:lineRule="auto"/>
      <w:ind w:left="283"/>
    </w:pPr>
  </w:style>
  <w:style w:type="table" w:styleId="a9">
    <w:name w:val="Table Grid"/>
    <w:basedOn w:val="a1"/>
    <w:rsid w:val="00704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Таблицы (моноширинный)"/>
    <w:basedOn w:val="a"/>
    <w:next w:val="a"/>
    <w:rsid w:val="007047E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22">
    <w:name w:val="122"/>
    <w:basedOn w:val="a"/>
    <w:rsid w:val="00D92CCC"/>
    <w:pPr>
      <w:ind w:left="851" w:hanging="851"/>
    </w:pPr>
    <w:rPr>
      <w:rFonts w:ascii="Times New Roman CYR" w:hAnsi="Times New Roman CYR"/>
      <w:sz w:val="20"/>
      <w:szCs w:val="20"/>
    </w:rPr>
  </w:style>
  <w:style w:type="paragraph" w:customStyle="1" w:styleId="ConsPlusNormal">
    <w:name w:val="ConsPlusNormal"/>
    <w:rsid w:val="00032D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">
    <w:name w:val="Char"/>
    <w:basedOn w:val="a"/>
    <w:rsid w:val="001B5A5F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B154F5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B154F5"/>
  </w:style>
  <w:style w:type="paragraph" w:customStyle="1" w:styleId="ae">
    <w:name w:val="Знак Знак Знак Знак"/>
    <w:basedOn w:val="a"/>
    <w:rsid w:val="00EE307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Основной текст Знак"/>
    <w:basedOn w:val="a0"/>
    <w:link w:val="a5"/>
    <w:locked/>
    <w:rsid w:val="006A77EF"/>
    <w:rPr>
      <w:bCs/>
      <w:sz w:val="24"/>
      <w:szCs w:val="24"/>
    </w:rPr>
  </w:style>
  <w:style w:type="paragraph" w:styleId="af">
    <w:name w:val="List Paragraph"/>
    <w:basedOn w:val="a"/>
    <w:uiPriority w:val="34"/>
    <w:qFormat/>
    <w:rsid w:val="00F9140E"/>
    <w:pPr>
      <w:ind w:left="720"/>
      <w:contextualSpacing/>
    </w:pPr>
  </w:style>
  <w:style w:type="paragraph" w:styleId="af0">
    <w:name w:val="footer"/>
    <w:basedOn w:val="a"/>
    <w:link w:val="af1"/>
    <w:rsid w:val="006217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6217DB"/>
    <w:rPr>
      <w:sz w:val="24"/>
      <w:szCs w:val="24"/>
    </w:rPr>
  </w:style>
  <w:style w:type="paragraph" w:styleId="af2">
    <w:name w:val="No Spacing"/>
    <w:uiPriority w:val="1"/>
    <w:qFormat/>
    <w:rsid w:val="006040BE"/>
    <w:pPr>
      <w:widowControl w:val="0"/>
      <w:ind w:firstLine="720"/>
      <w:jc w:val="both"/>
    </w:pPr>
    <w:rPr>
      <w:sz w:val="24"/>
      <w:szCs w:val="24"/>
    </w:rPr>
  </w:style>
  <w:style w:type="paragraph" w:customStyle="1" w:styleId="Default">
    <w:name w:val="Default"/>
    <w:rsid w:val="00F6530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503097"/>
    <w:rPr>
      <w:sz w:val="24"/>
      <w:szCs w:val="24"/>
    </w:rPr>
  </w:style>
  <w:style w:type="table" w:customStyle="1" w:styleId="1">
    <w:name w:val="Сетка таблицы1"/>
    <w:basedOn w:val="a1"/>
    <w:uiPriority w:val="59"/>
    <w:rsid w:val="00D36C4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Верхний колонтитул Знак"/>
    <w:basedOn w:val="a0"/>
    <w:link w:val="ab"/>
    <w:uiPriority w:val="99"/>
    <w:rsid w:val="00D36C4B"/>
    <w:rPr>
      <w:sz w:val="24"/>
      <w:szCs w:val="24"/>
    </w:rPr>
  </w:style>
  <w:style w:type="character" w:customStyle="1" w:styleId="FontStyle122">
    <w:name w:val="Font Style122"/>
    <w:basedOn w:val="a0"/>
    <w:uiPriority w:val="99"/>
    <w:rsid w:val="00D36C4B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D36C4B"/>
    <w:pPr>
      <w:widowControl w:val="0"/>
      <w:autoSpaceDE w:val="0"/>
      <w:autoSpaceDN w:val="0"/>
      <w:adjustRightInd w:val="0"/>
      <w:jc w:val="both"/>
    </w:pPr>
  </w:style>
  <w:style w:type="character" w:styleId="af3">
    <w:name w:val="Placeholder Text"/>
    <w:basedOn w:val="a0"/>
    <w:uiPriority w:val="99"/>
    <w:semiHidden/>
    <w:rsid w:val="00364956"/>
    <w:rPr>
      <w:color w:val="808080"/>
    </w:rPr>
  </w:style>
  <w:style w:type="paragraph" w:styleId="af4">
    <w:name w:val="endnote text"/>
    <w:basedOn w:val="a"/>
    <w:link w:val="af5"/>
    <w:rsid w:val="00786793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rsid w:val="00786793"/>
  </w:style>
  <w:style w:type="character" w:styleId="af6">
    <w:name w:val="endnote reference"/>
    <w:basedOn w:val="a0"/>
    <w:rsid w:val="00786793"/>
    <w:rPr>
      <w:vertAlign w:val="superscript"/>
    </w:rPr>
  </w:style>
  <w:style w:type="character" w:customStyle="1" w:styleId="21">
    <w:name w:val="Основной текст 2 Знак"/>
    <w:basedOn w:val="a0"/>
    <w:link w:val="20"/>
    <w:rsid w:val="00965BA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0BD7"/>
    <w:rPr>
      <w:sz w:val="24"/>
      <w:szCs w:val="24"/>
    </w:rPr>
  </w:style>
  <w:style w:type="paragraph" w:styleId="2">
    <w:name w:val="heading 2"/>
    <w:basedOn w:val="a"/>
    <w:next w:val="a"/>
    <w:qFormat/>
    <w:rsid w:val="003B0BD7"/>
    <w:pPr>
      <w:keepNext/>
      <w:spacing w:line="360" w:lineRule="auto"/>
      <w:outlineLvl w:val="1"/>
    </w:pPr>
    <w:rPr>
      <w:sz w:val="28"/>
    </w:rPr>
  </w:style>
  <w:style w:type="paragraph" w:styleId="5">
    <w:name w:val="heading 5"/>
    <w:basedOn w:val="a"/>
    <w:next w:val="a"/>
    <w:qFormat/>
    <w:rsid w:val="003B0BD7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0BD7"/>
    <w:rPr>
      <w:color w:val="0000FF"/>
      <w:u w:val="single"/>
    </w:rPr>
  </w:style>
  <w:style w:type="paragraph" w:styleId="a4">
    <w:name w:val="Title"/>
    <w:basedOn w:val="a"/>
    <w:qFormat/>
    <w:rsid w:val="003B0BD7"/>
    <w:pPr>
      <w:shd w:val="clear" w:color="auto" w:fill="FFFFFF"/>
      <w:jc w:val="center"/>
    </w:pPr>
    <w:rPr>
      <w:b/>
      <w:color w:val="0000FF"/>
      <w:kern w:val="28"/>
      <w:sz w:val="28"/>
      <w:szCs w:val="20"/>
    </w:rPr>
  </w:style>
  <w:style w:type="paragraph" w:styleId="a5">
    <w:name w:val="Body Text"/>
    <w:basedOn w:val="a"/>
    <w:link w:val="a6"/>
    <w:rsid w:val="003B0BD7"/>
    <w:pPr>
      <w:jc w:val="both"/>
    </w:pPr>
    <w:rPr>
      <w:bCs/>
    </w:rPr>
  </w:style>
  <w:style w:type="paragraph" w:styleId="a7">
    <w:name w:val="Balloon Text"/>
    <w:basedOn w:val="a"/>
    <w:semiHidden/>
    <w:rsid w:val="003B0BD7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671841"/>
    <w:pPr>
      <w:spacing w:after="120"/>
      <w:ind w:left="283"/>
    </w:pPr>
  </w:style>
  <w:style w:type="paragraph" w:styleId="20">
    <w:name w:val="Body Text 2"/>
    <w:basedOn w:val="a"/>
    <w:link w:val="21"/>
    <w:rsid w:val="007047E8"/>
    <w:pPr>
      <w:spacing w:after="120" w:line="480" w:lineRule="auto"/>
    </w:pPr>
  </w:style>
  <w:style w:type="paragraph" w:styleId="22">
    <w:name w:val="Body Text Indent 2"/>
    <w:basedOn w:val="a"/>
    <w:link w:val="23"/>
    <w:rsid w:val="007047E8"/>
    <w:pPr>
      <w:spacing w:after="120" w:line="480" w:lineRule="auto"/>
      <w:ind w:left="283"/>
    </w:pPr>
  </w:style>
  <w:style w:type="table" w:styleId="a9">
    <w:name w:val="Table Grid"/>
    <w:basedOn w:val="a1"/>
    <w:rsid w:val="00704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Таблицы (моноширинный)"/>
    <w:basedOn w:val="a"/>
    <w:next w:val="a"/>
    <w:rsid w:val="007047E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122">
    <w:name w:val="122"/>
    <w:basedOn w:val="a"/>
    <w:rsid w:val="00D92CCC"/>
    <w:pPr>
      <w:ind w:left="851" w:hanging="851"/>
    </w:pPr>
    <w:rPr>
      <w:rFonts w:ascii="Times New Roman CYR" w:hAnsi="Times New Roman CYR"/>
      <w:sz w:val="20"/>
      <w:szCs w:val="20"/>
    </w:rPr>
  </w:style>
  <w:style w:type="paragraph" w:customStyle="1" w:styleId="ConsPlusNormal">
    <w:name w:val="ConsPlusNormal"/>
    <w:rsid w:val="00032D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">
    <w:name w:val="Char"/>
    <w:basedOn w:val="a"/>
    <w:rsid w:val="001B5A5F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B154F5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B154F5"/>
  </w:style>
  <w:style w:type="paragraph" w:customStyle="1" w:styleId="ae">
    <w:name w:val="Знак Знак Знак Знак"/>
    <w:basedOn w:val="a"/>
    <w:rsid w:val="00EE307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6">
    <w:name w:val="Основной текст Знак"/>
    <w:basedOn w:val="a0"/>
    <w:link w:val="a5"/>
    <w:locked/>
    <w:rsid w:val="006A77EF"/>
    <w:rPr>
      <w:bCs/>
      <w:sz w:val="24"/>
      <w:szCs w:val="24"/>
    </w:rPr>
  </w:style>
  <w:style w:type="paragraph" w:styleId="af">
    <w:name w:val="List Paragraph"/>
    <w:basedOn w:val="a"/>
    <w:uiPriority w:val="34"/>
    <w:qFormat/>
    <w:rsid w:val="00F9140E"/>
    <w:pPr>
      <w:ind w:left="720"/>
      <w:contextualSpacing/>
    </w:pPr>
  </w:style>
  <w:style w:type="paragraph" w:styleId="af0">
    <w:name w:val="footer"/>
    <w:basedOn w:val="a"/>
    <w:link w:val="af1"/>
    <w:rsid w:val="006217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6217DB"/>
    <w:rPr>
      <w:sz w:val="24"/>
      <w:szCs w:val="24"/>
    </w:rPr>
  </w:style>
  <w:style w:type="paragraph" w:styleId="af2">
    <w:name w:val="No Spacing"/>
    <w:uiPriority w:val="1"/>
    <w:qFormat/>
    <w:rsid w:val="006040BE"/>
    <w:pPr>
      <w:widowControl w:val="0"/>
      <w:ind w:firstLine="720"/>
      <w:jc w:val="both"/>
    </w:pPr>
    <w:rPr>
      <w:sz w:val="24"/>
      <w:szCs w:val="24"/>
    </w:rPr>
  </w:style>
  <w:style w:type="paragraph" w:customStyle="1" w:styleId="Default">
    <w:name w:val="Default"/>
    <w:rsid w:val="00F6530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503097"/>
    <w:rPr>
      <w:sz w:val="24"/>
      <w:szCs w:val="24"/>
    </w:rPr>
  </w:style>
  <w:style w:type="table" w:customStyle="1" w:styleId="1">
    <w:name w:val="Сетка таблицы1"/>
    <w:basedOn w:val="a1"/>
    <w:uiPriority w:val="59"/>
    <w:rsid w:val="00D36C4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Верхний колонтитул Знак"/>
    <w:basedOn w:val="a0"/>
    <w:link w:val="ab"/>
    <w:uiPriority w:val="99"/>
    <w:rsid w:val="00D36C4B"/>
    <w:rPr>
      <w:sz w:val="24"/>
      <w:szCs w:val="24"/>
    </w:rPr>
  </w:style>
  <w:style w:type="character" w:customStyle="1" w:styleId="FontStyle122">
    <w:name w:val="Font Style122"/>
    <w:basedOn w:val="a0"/>
    <w:uiPriority w:val="99"/>
    <w:rsid w:val="00D36C4B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D36C4B"/>
    <w:pPr>
      <w:widowControl w:val="0"/>
      <w:autoSpaceDE w:val="0"/>
      <w:autoSpaceDN w:val="0"/>
      <w:adjustRightInd w:val="0"/>
      <w:jc w:val="both"/>
    </w:pPr>
  </w:style>
  <w:style w:type="character" w:styleId="af3">
    <w:name w:val="Placeholder Text"/>
    <w:basedOn w:val="a0"/>
    <w:uiPriority w:val="99"/>
    <w:semiHidden/>
    <w:rsid w:val="00364956"/>
    <w:rPr>
      <w:color w:val="808080"/>
    </w:rPr>
  </w:style>
  <w:style w:type="paragraph" w:styleId="af4">
    <w:name w:val="endnote text"/>
    <w:basedOn w:val="a"/>
    <w:link w:val="af5"/>
    <w:rsid w:val="00786793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rsid w:val="00786793"/>
  </w:style>
  <w:style w:type="character" w:styleId="af6">
    <w:name w:val="endnote reference"/>
    <w:basedOn w:val="a0"/>
    <w:rsid w:val="00786793"/>
    <w:rPr>
      <w:vertAlign w:val="superscript"/>
    </w:rPr>
  </w:style>
  <w:style w:type="character" w:customStyle="1" w:styleId="21">
    <w:name w:val="Основной текст 2 Знак"/>
    <w:basedOn w:val="a0"/>
    <w:link w:val="20"/>
    <w:rsid w:val="00965BA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6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113&amp;dst=100179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83113&amp;dst=10015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3113&amp;dst=2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tchiganova.14AAS\AppData\Roaming\Microsoft\&#1064;&#1072;&#1073;&#1083;&#1086;&#1085;&#1099;\&#1041;&#1083;&#1072;&#1085;&#1082;%20&#1087;&#1088;&#1086;&#1073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461DC8-6069-4FFE-9918-948A2A869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проба</Template>
  <TotalTime>4</TotalTime>
  <Pages>1</Pages>
  <Words>236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Одиннадцатый арбитражный</vt:lpstr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Одиннадцатый арбитражный</dc:title>
  <dc:creator>Etchiganova</dc:creator>
  <cp:lastModifiedBy>MVolohova</cp:lastModifiedBy>
  <cp:revision>4</cp:revision>
  <cp:lastPrinted>2016-06-21T11:20:00Z</cp:lastPrinted>
  <dcterms:created xsi:type="dcterms:W3CDTF">2024-11-06T10:51:00Z</dcterms:created>
  <dcterms:modified xsi:type="dcterms:W3CDTF">2024-11-08T09:46:00Z</dcterms:modified>
</cp:coreProperties>
</file>