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C4B" w:rsidRDefault="00D36C4B" w:rsidP="00D36C4B">
      <w:pPr>
        <w:jc w:val="right"/>
        <w:rPr>
          <w:b/>
          <w:sz w:val="28"/>
          <w:szCs w:val="28"/>
        </w:rPr>
      </w:pPr>
    </w:p>
    <w:tbl>
      <w:tblPr>
        <w:tblW w:w="9660" w:type="dxa"/>
        <w:tblInd w:w="14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424"/>
        <w:gridCol w:w="76"/>
        <w:gridCol w:w="2061"/>
        <w:gridCol w:w="143"/>
        <w:gridCol w:w="4956"/>
      </w:tblGrid>
      <w:tr w:rsidR="00BC1CF1" w:rsidTr="004C1BBD">
        <w:trPr>
          <w:trHeight w:val="962"/>
        </w:trPr>
        <w:tc>
          <w:tcPr>
            <w:tcW w:w="4561" w:type="dxa"/>
            <w:gridSpan w:val="3"/>
            <w:vAlign w:val="center"/>
            <w:hideMark/>
          </w:tcPr>
          <w:p w:rsidR="00BC1CF1" w:rsidRPr="00847AB0" w:rsidRDefault="00BC1CF1" w:rsidP="00BC1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" w:type="dxa"/>
          </w:tcPr>
          <w:p w:rsidR="00BC1CF1" w:rsidRDefault="00BC1CF1" w:rsidP="008944F3"/>
        </w:tc>
        <w:tc>
          <w:tcPr>
            <w:tcW w:w="4956" w:type="dxa"/>
          </w:tcPr>
          <w:p w:rsidR="004C1BBD" w:rsidRDefault="004C1BBD" w:rsidP="004C1BBD">
            <w:pPr>
              <w:pStyle w:val="ab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</w:t>
            </w:r>
          </w:p>
          <w:p w:rsidR="004C1BBD" w:rsidRDefault="004C1BBD" w:rsidP="004C1BBD">
            <w:pPr>
              <w:pStyle w:val="ab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Положению </w:t>
            </w:r>
            <w:r w:rsidR="00F6555B">
              <w:rPr>
                <w:sz w:val="22"/>
                <w:szCs w:val="22"/>
              </w:rPr>
              <w:t xml:space="preserve">о порядке </w:t>
            </w:r>
            <w:r w:rsidR="005930C4">
              <w:rPr>
                <w:sz w:val="22"/>
                <w:szCs w:val="22"/>
              </w:rPr>
              <w:t xml:space="preserve">уведомления </w:t>
            </w:r>
            <w:proofErr w:type="gramStart"/>
            <w:r w:rsidR="00F6555B">
              <w:rPr>
                <w:sz w:val="22"/>
                <w:szCs w:val="22"/>
              </w:rPr>
              <w:t>федеральным</w:t>
            </w:r>
            <w:proofErr w:type="gramEnd"/>
          </w:p>
          <w:p w:rsidR="004C1BBD" w:rsidRDefault="00F6555B" w:rsidP="004C1BBD">
            <w:pPr>
              <w:pStyle w:val="ab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государственным гражданским служащим</w:t>
            </w:r>
            <w:proofErr w:type="gramStart"/>
            <w:r>
              <w:rPr>
                <w:sz w:val="22"/>
                <w:szCs w:val="22"/>
              </w:rPr>
              <w:t xml:space="preserve"> Ч</w:t>
            </w:r>
            <w:proofErr w:type="gramEnd"/>
            <w:r>
              <w:rPr>
                <w:sz w:val="22"/>
                <w:szCs w:val="22"/>
              </w:rPr>
              <w:t xml:space="preserve">етырнадцатого арбитражного апелляционного суда о </w:t>
            </w:r>
            <w:r w:rsidR="005930C4">
              <w:rPr>
                <w:sz w:val="22"/>
                <w:szCs w:val="22"/>
              </w:rPr>
              <w:t>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      </w:r>
            <w:r>
              <w:rPr>
                <w:sz w:val="22"/>
                <w:szCs w:val="22"/>
              </w:rPr>
              <w:t xml:space="preserve">, утвержденному приказом от 19 мая 2016 г. № </w:t>
            </w:r>
            <w:r w:rsidR="005930C4">
              <w:rPr>
                <w:sz w:val="22"/>
                <w:szCs w:val="22"/>
              </w:rPr>
              <w:t>42</w:t>
            </w:r>
          </w:p>
          <w:p w:rsidR="00BC1CF1" w:rsidRPr="00FE6114" w:rsidRDefault="00BC1CF1" w:rsidP="00FE6114">
            <w:pPr>
              <w:pStyle w:val="ab"/>
              <w:tabs>
                <w:tab w:val="left" w:pos="708"/>
              </w:tabs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BC1CF1" w:rsidTr="004C1BBD">
        <w:trPr>
          <w:cantSplit/>
          <w:trHeight w:val="1989"/>
        </w:trPr>
        <w:tc>
          <w:tcPr>
            <w:tcW w:w="4561" w:type="dxa"/>
            <w:gridSpan w:val="3"/>
            <w:hideMark/>
          </w:tcPr>
          <w:p w:rsidR="00FD0795" w:rsidRDefault="00FD0795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</w:p>
          <w:p w:rsidR="00BC1CF1" w:rsidRPr="00EA552A" w:rsidRDefault="00BC1CF1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  <w:r w:rsidRPr="00EA552A">
              <w:rPr>
                <w:b/>
              </w:rPr>
              <w:t xml:space="preserve"> </w:t>
            </w:r>
          </w:p>
          <w:p w:rsidR="00BC1CF1" w:rsidRPr="00847AB0" w:rsidRDefault="00BC1CF1" w:rsidP="00BC1CF1">
            <w:pPr>
              <w:pStyle w:val="20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347171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823D7" w:rsidRPr="00B823D7" w:rsidRDefault="00B823D7" w:rsidP="00B823D7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F90501" w:rsidRDefault="00BC1CF1" w:rsidP="00F90501"/>
        </w:tc>
        <w:tc>
          <w:tcPr>
            <w:tcW w:w="143" w:type="dxa"/>
            <w:vMerge w:val="restart"/>
          </w:tcPr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4956" w:type="dxa"/>
            <w:vMerge w:val="restart"/>
          </w:tcPr>
          <w:p w:rsidR="00550078" w:rsidRDefault="00347171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  <w:proofErr w:type="gramStart"/>
            <w:r>
              <w:rPr>
                <w:sz w:val="28"/>
                <w:szCs w:val="28"/>
              </w:rPr>
              <w:t xml:space="preserve"> Ч</w:t>
            </w:r>
            <w:proofErr w:type="gramEnd"/>
            <w:r>
              <w:rPr>
                <w:sz w:val="28"/>
                <w:szCs w:val="28"/>
              </w:rPr>
              <w:t>етырнадцатого</w:t>
            </w:r>
          </w:p>
          <w:p w:rsidR="00347171" w:rsidRDefault="00347171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арбитражного апелляционного суда</w:t>
            </w:r>
          </w:p>
          <w:p w:rsidR="00FE6114" w:rsidRDefault="00B8314A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47171" w:rsidRPr="00347171" w:rsidRDefault="00347171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</w:t>
            </w:r>
            <w:r w:rsidR="00F6555B">
              <w:rPr>
                <w:sz w:val="28"/>
                <w:szCs w:val="28"/>
              </w:rPr>
              <w:t>____</w:t>
            </w:r>
          </w:p>
          <w:p w:rsidR="00347171" w:rsidRDefault="00347171" w:rsidP="00FE6114">
            <w:pPr>
              <w:pStyle w:val="ab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0"/>
                <w:szCs w:val="20"/>
              </w:rPr>
              <w:t>(</w:t>
            </w:r>
            <w:r w:rsidR="005930C4">
              <w:rPr>
                <w:sz w:val="20"/>
                <w:szCs w:val="20"/>
              </w:rPr>
              <w:t>Ф.И.О., должность федерального</w:t>
            </w:r>
            <w:proofErr w:type="gramEnd"/>
          </w:p>
          <w:p w:rsidR="00347171" w:rsidRDefault="00347171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  <w:r w:rsidR="00F6555B">
              <w:rPr>
                <w:sz w:val="28"/>
                <w:szCs w:val="28"/>
              </w:rPr>
              <w:t>_____</w:t>
            </w:r>
          </w:p>
          <w:p w:rsidR="00347171" w:rsidRDefault="005930C4" w:rsidP="00FE6114">
            <w:pPr>
              <w:pStyle w:val="ab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государственного гражданского служащего</w:t>
            </w:r>
            <w:r w:rsidR="00347171">
              <w:rPr>
                <w:sz w:val="20"/>
                <w:szCs w:val="20"/>
              </w:rPr>
              <w:t>)</w:t>
            </w:r>
          </w:p>
          <w:p w:rsidR="00347171" w:rsidRDefault="00347171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  <w:r w:rsidR="00F6555B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</w:t>
            </w:r>
          </w:p>
          <w:p w:rsidR="00347171" w:rsidRPr="002547A2" w:rsidRDefault="005930C4" w:rsidP="002547A2">
            <w:pPr>
              <w:pStyle w:val="ab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 жительства, телефон)</w:t>
            </w:r>
          </w:p>
        </w:tc>
      </w:tr>
      <w:tr w:rsidR="00BC1CF1" w:rsidTr="004C1BBD">
        <w:trPr>
          <w:cantSplit/>
          <w:trHeight w:val="360"/>
        </w:trPr>
        <w:tc>
          <w:tcPr>
            <w:tcW w:w="2424" w:type="dxa"/>
          </w:tcPr>
          <w:p w:rsidR="00BC1CF1" w:rsidRPr="006747F3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" w:type="dxa"/>
            <w:hideMark/>
          </w:tcPr>
          <w:p w:rsidR="00BC1CF1" w:rsidRPr="00B823D7" w:rsidRDefault="00BC1CF1" w:rsidP="006734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</w:tcPr>
          <w:p w:rsidR="00BC1CF1" w:rsidRPr="003060D1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3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:rsidR="00BC1CF1" w:rsidRDefault="00BC1CF1" w:rsidP="00FE61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A50574" w:rsidRPr="00F6555B" w:rsidRDefault="00347171" w:rsidP="00375379">
      <w:pPr>
        <w:ind w:firstLine="709"/>
        <w:jc w:val="center"/>
        <w:rPr>
          <w:b/>
        </w:rPr>
      </w:pPr>
      <w:r w:rsidRPr="00F6555B">
        <w:rPr>
          <w:b/>
        </w:rPr>
        <w:t>Уведомление</w:t>
      </w:r>
    </w:p>
    <w:p w:rsidR="00347171" w:rsidRPr="00F6555B" w:rsidRDefault="00347171" w:rsidP="00375379">
      <w:pPr>
        <w:ind w:firstLine="709"/>
        <w:jc w:val="center"/>
        <w:rPr>
          <w:b/>
        </w:rPr>
      </w:pPr>
      <w:r w:rsidRPr="00F6555B">
        <w:rPr>
          <w:b/>
        </w:rPr>
        <w:t xml:space="preserve">о </w:t>
      </w:r>
      <w:r w:rsidR="005930C4">
        <w:rPr>
          <w:b/>
        </w:rPr>
        <w:t>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5930C4" w:rsidRDefault="005930C4" w:rsidP="005930C4">
      <w:pPr>
        <w:pStyle w:val="ab"/>
        <w:tabs>
          <w:tab w:val="left" w:pos="708"/>
        </w:tabs>
        <w:jc w:val="both"/>
      </w:pPr>
    </w:p>
    <w:p w:rsidR="00017420" w:rsidRDefault="00F6555B" w:rsidP="005930C4">
      <w:pPr>
        <w:pStyle w:val="ab"/>
        <w:tabs>
          <w:tab w:val="left" w:pos="708"/>
        </w:tabs>
        <w:jc w:val="both"/>
        <w:rPr>
          <w:sz w:val="28"/>
          <w:szCs w:val="28"/>
        </w:rPr>
      </w:pPr>
      <w:r w:rsidRPr="005930C4">
        <w:rPr>
          <w:sz w:val="28"/>
          <w:szCs w:val="28"/>
        </w:rPr>
        <w:t>Сообщаю</w:t>
      </w:r>
      <w:r w:rsidR="005930C4">
        <w:rPr>
          <w:sz w:val="28"/>
          <w:szCs w:val="28"/>
        </w:rPr>
        <w:t>, что:</w:t>
      </w:r>
    </w:p>
    <w:p w:rsidR="005930C4" w:rsidRDefault="005930C4" w:rsidP="005930C4">
      <w:pPr>
        <w:pStyle w:val="ab"/>
        <w:numPr>
          <w:ilvl w:val="0"/>
          <w:numId w:val="18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5930C4" w:rsidRPr="005930C4" w:rsidRDefault="005930C4" w:rsidP="005930C4">
      <w:pPr>
        <w:pStyle w:val="ab"/>
        <w:tabs>
          <w:tab w:val="left" w:pos="708"/>
        </w:tabs>
        <w:ind w:left="720"/>
        <w:jc w:val="center"/>
      </w:pPr>
      <w:proofErr w:type="gramStart"/>
      <w:r w:rsidRPr="005930C4">
        <w:t>(описание обстоятельств, при которых стало известно о случаях</w:t>
      </w:r>
      <w:proofErr w:type="gramEnd"/>
    </w:p>
    <w:p w:rsidR="005930C4" w:rsidRDefault="005930C4" w:rsidP="005930C4">
      <w:pPr>
        <w:pStyle w:val="ab"/>
        <w:tabs>
          <w:tab w:val="left" w:pos="7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0C4" w:rsidRPr="005930C4" w:rsidRDefault="005930C4" w:rsidP="005930C4">
      <w:pPr>
        <w:pStyle w:val="ab"/>
        <w:tabs>
          <w:tab w:val="left" w:pos="708"/>
        </w:tabs>
        <w:ind w:left="360"/>
        <w:jc w:val="center"/>
      </w:pPr>
      <w:r w:rsidRPr="005930C4">
        <w:t xml:space="preserve">обращения к государственному служащему в связи с исполнением им </w:t>
      </w:r>
      <w:proofErr w:type="gramStart"/>
      <w:r w:rsidRPr="005930C4">
        <w:t>служебных</w:t>
      </w:r>
      <w:proofErr w:type="gramEnd"/>
    </w:p>
    <w:p w:rsidR="005930C4" w:rsidRDefault="005930C4" w:rsidP="005930C4">
      <w:pPr>
        <w:pStyle w:val="ab"/>
        <w:tabs>
          <w:tab w:val="left" w:pos="7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0C4" w:rsidRPr="005930C4" w:rsidRDefault="005930C4" w:rsidP="002547A2">
      <w:pPr>
        <w:pStyle w:val="ab"/>
        <w:tabs>
          <w:tab w:val="left" w:pos="708"/>
        </w:tabs>
        <w:ind w:left="360"/>
        <w:jc w:val="center"/>
      </w:pPr>
      <w:r w:rsidRPr="005930C4">
        <w:t>обязанностей каких-либо лиц в целях склонения его к совершению</w:t>
      </w:r>
    </w:p>
    <w:p w:rsidR="005930C4" w:rsidRDefault="005930C4" w:rsidP="005930C4">
      <w:pPr>
        <w:pStyle w:val="ab"/>
        <w:tabs>
          <w:tab w:val="left" w:pos="7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0C4" w:rsidRPr="002547A2" w:rsidRDefault="005930C4" w:rsidP="002547A2">
      <w:pPr>
        <w:pStyle w:val="ab"/>
        <w:tabs>
          <w:tab w:val="left" w:pos="708"/>
        </w:tabs>
        <w:ind w:left="360"/>
        <w:jc w:val="center"/>
      </w:pPr>
      <w:r w:rsidRPr="002547A2">
        <w:t>коррупционных правонарушений, в том числе дата, место, время,</w:t>
      </w:r>
    </w:p>
    <w:p w:rsidR="005930C4" w:rsidRPr="002547A2" w:rsidRDefault="005930C4" w:rsidP="002547A2">
      <w:pPr>
        <w:pStyle w:val="ab"/>
        <w:tabs>
          <w:tab w:val="left" w:pos="708"/>
        </w:tabs>
        <w:ind w:left="360"/>
      </w:pPr>
      <w:r w:rsidRPr="002547A2">
        <w:t>_______________________________________________________________</w:t>
      </w:r>
      <w:r w:rsidR="002547A2">
        <w:t>___________</w:t>
      </w:r>
      <w:r w:rsidRPr="002547A2">
        <w:t>___</w:t>
      </w:r>
    </w:p>
    <w:p w:rsidR="005930C4" w:rsidRPr="002547A2" w:rsidRDefault="002547A2" w:rsidP="002547A2">
      <w:pPr>
        <w:pStyle w:val="ab"/>
        <w:tabs>
          <w:tab w:val="left" w:pos="708"/>
        </w:tabs>
        <w:ind w:left="360"/>
        <w:jc w:val="center"/>
      </w:pPr>
      <w:r w:rsidRPr="002547A2">
        <w:t>другие обстоятельства и условия)</w:t>
      </w:r>
    </w:p>
    <w:p w:rsidR="002547A2" w:rsidRDefault="002547A2" w:rsidP="002547A2">
      <w:pPr>
        <w:pStyle w:val="ab"/>
        <w:numPr>
          <w:ilvl w:val="0"/>
          <w:numId w:val="18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2547A2" w:rsidRPr="005930C4" w:rsidRDefault="002547A2" w:rsidP="002547A2">
      <w:pPr>
        <w:pStyle w:val="ab"/>
        <w:tabs>
          <w:tab w:val="left" w:pos="708"/>
        </w:tabs>
        <w:ind w:left="720"/>
        <w:jc w:val="center"/>
      </w:pPr>
      <w:proofErr w:type="gramStart"/>
      <w:r w:rsidRPr="005930C4">
        <w:t>(</w:t>
      </w:r>
      <w:r>
        <w:t>подробные сведения о коррупционных правонарушениях,</w:t>
      </w:r>
      <w:proofErr w:type="gramEnd"/>
    </w:p>
    <w:p w:rsidR="002547A2" w:rsidRDefault="002547A2" w:rsidP="002547A2">
      <w:pPr>
        <w:pStyle w:val="ab"/>
        <w:tabs>
          <w:tab w:val="left" w:pos="7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547A2" w:rsidRPr="005930C4" w:rsidRDefault="002547A2" w:rsidP="002547A2">
      <w:pPr>
        <w:pStyle w:val="ab"/>
        <w:tabs>
          <w:tab w:val="left" w:pos="708"/>
        </w:tabs>
        <w:ind w:left="360"/>
        <w:jc w:val="center"/>
      </w:pPr>
      <w:proofErr w:type="gramStart"/>
      <w:r>
        <w:t>которые</w:t>
      </w:r>
      <w:proofErr w:type="gramEnd"/>
      <w:r>
        <w:t xml:space="preserve"> должен был бы совершить государственный служащий</w:t>
      </w:r>
    </w:p>
    <w:p w:rsidR="002547A2" w:rsidRDefault="002547A2" w:rsidP="002547A2">
      <w:pPr>
        <w:pStyle w:val="ab"/>
        <w:tabs>
          <w:tab w:val="left" w:pos="708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547A2" w:rsidRPr="005930C4" w:rsidRDefault="002547A2" w:rsidP="002547A2">
      <w:pPr>
        <w:pStyle w:val="ab"/>
        <w:tabs>
          <w:tab w:val="left" w:pos="708"/>
        </w:tabs>
        <w:ind w:left="360"/>
        <w:jc w:val="center"/>
      </w:pPr>
      <w:r>
        <w:t>по просьбе обратившихся лиц)</w:t>
      </w:r>
    </w:p>
    <w:p w:rsidR="002547A2" w:rsidRDefault="002547A2" w:rsidP="002547A2">
      <w:pPr>
        <w:pStyle w:val="ab"/>
        <w:numPr>
          <w:ilvl w:val="0"/>
          <w:numId w:val="18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2547A2" w:rsidRPr="002547A2" w:rsidRDefault="002547A2" w:rsidP="002547A2">
      <w:pPr>
        <w:pStyle w:val="ab"/>
        <w:tabs>
          <w:tab w:val="left" w:pos="708"/>
        </w:tabs>
        <w:ind w:left="360"/>
        <w:jc w:val="center"/>
      </w:pPr>
      <w:proofErr w:type="gramStart"/>
      <w:r>
        <w:t>(все известные сведения о физическом (юридическом) лице,</w:t>
      </w:r>
      <w:proofErr w:type="gramEnd"/>
    </w:p>
    <w:p w:rsidR="002547A2" w:rsidRPr="002547A2" w:rsidRDefault="002547A2" w:rsidP="002547A2">
      <w:pPr>
        <w:pStyle w:val="ab"/>
        <w:tabs>
          <w:tab w:val="left" w:pos="708"/>
        </w:tabs>
        <w:ind w:left="360"/>
      </w:pPr>
      <w:r w:rsidRPr="002547A2">
        <w:t>_______________________________________________________________</w:t>
      </w:r>
      <w:r>
        <w:t>___________</w:t>
      </w:r>
      <w:r w:rsidRPr="002547A2">
        <w:t>___</w:t>
      </w:r>
    </w:p>
    <w:p w:rsidR="005930C4" w:rsidRPr="002547A2" w:rsidRDefault="002547A2" w:rsidP="002547A2">
      <w:pPr>
        <w:pStyle w:val="ab"/>
        <w:tabs>
          <w:tab w:val="left" w:pos="708"/>
        </w:tabs>
        <w:ind w:left="360"/>
        <w:jc w:val="center"/>
      </w:pPr>
      <w:proofErr w:type="gramStart"/>
      <w:r>
        <w:t>склоняющем</w:t>
      </w:r>
      <w:proofErr w:type="gramEnd"/>
      <w:r>
        <w:t xml:space="preserve"> к коррупционному правонарушению)</w:t>
      </w:r>
    </w:p>
    <w:p w:rsidR="002547A2" w:rsidRDefault="002547A2" w:rsidP="002547A2">
      <w:pPr>
        <w:pStyle w:val="ab"/>
        <w:numPr>
          <w:ilvl w:val="0"/>
          <w:numId w:val="18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2547A2" w:rsidRPr="002547A2" w:rsidRDefault="002547A2" w:rsidP="002547A2">
      <w:pPr>
        <w:pStyle w:val="ab"/>
        <w:tabs>
          <w:tab w:val="left" w:pos="708"/>
        </w:tabs>
        <w:ind w:left="360"/>
        <w:jc w:val="center"/>
      </w:pPr>
      <w:proofErr w:type="gramStart"/>
      <w:r>
        <w:t>(способ и обстоятельства склонения к коррупционному правонарушению</w:t>
      </w:r>
      <w:proofErr w:type="gramEnd"/>
    </w:p>
    <w:p w:rsidR="002547A2" w:rsidRPr="002547A2" w:rsidRDefault="002547A2" w:rsidP="002547A2">
      <w:pPr>
        <w:pStyle w:val="ab"/>
        <w:tabs>
          <w:tab w:val="left" w:pos="708"/>
        </w:tabs>
        <w:ind w:left="360"/>
      </w:pPr>
      <w:r w:rsidRPr="002547A2">
        <w:t>_______________________________________________________________</w:t>
      </w:r>
      <w:r>
        <w:t>___________</w:t>
      </w:r>
      <w:r w:rsidRPr="002547A2">
        <w:t>___</w:t>
      </w:r>
    </w:p>
    <w:p w:rsidR="002547A2" w:rsidRPr="002547A2" w:rsidRDefault="002547A2" w:rsidP="002547A2">
      <w:pPr>
        <w:pStyle w:val="ab"/>
        <w:tabs>
          <w:tab w:val="left" w:pos="708"/>
        </w:tabs>
        <w:ind w:left="360"/>
        <w:jc w:val="center"/>
      </w:pPr>
      <w:r>
        <w:t>(подкуп, угроза, обман и т.д.), а также информация об отказе (согласии)</w:t>
      </w:r>
    </w:p>
    <w:p w:rsidR="002547A2" w:rsidRPr="002547A2" w:rsidRDefault="002547A2" w:rsidP="002547A2">
      <w:pPr>
        <w:pStyle w:val="ab"/>
        <w:tabs>
          <w:tab w:val="left" w:pos="708"/>
        </w:tabs>
        <w:ind w:left="360"/>
      </w:pPr>
      <w:r w:rsidRPr="002547A2">
        <w:t>_______________________________________________________________</w:t>
      </w:r>
      <w:r>
        <w:t>___________</w:t>
      </w:r>
      <w:r w:rsidRPr="002547A2">
        <w:t>___</w:t>
      </w:r>
    </w:p>
    <w:p w:rsidR="002547A2" w:rsidRPr="002547A2" w:rsidRDefault="002547A2" w:rsidP="002547A2">
      <w:pPr>
        <w:pStyle w:val="ab"/>
        <w:tabs>
          <w:tab w:val="left" w:pos="708"/>
        </w:tabs>
        <w:ind w:left="360"/>
        <w:jc w:val="center"/>
      </w:pPr>
      <w:r>
        <w:t>о совершении коррупционного правонарушения)</w:t>
      </w:r>
    </w:p>
    <w:p w:rsidR="005930C4" w:rsidRPr="005930C4" w:rsidRDefault="005930C4" w:rsidP="005930C4">
      <w:pPr>
        <w:pStyle w:val="ab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B523DC" w:rsidRPr="00F6555B" w:rsidRDefault="00B523DC" w:rsidP="00F6555B">
      <w:pPr>
        <w:pStyle w:val="ab"/>
        <w:tabs>
          <w:tab w:val="left" w:pos="708"/>
        </w:tabs>
        <w:jc w:val="both"/>
      </w:pPr>
    </w:p>
    <w:p w:rsidR="00B523DC" w:rsidRDefault="002547A2" w:rsidP="00B523DC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 w:rsidR="00017420">
        <w:rPr>
          <w:sz w:val="28"/>
          <w:szCs w:val="28"/>
        </w:rPr>
        <w:t>___________________</w:t>
      </w:r>
      <w:r w:rsidR="00375379">
        <w:rPr>
          <w:sz w:val="28"/>
          <w:szCs w:val="28"/>
        </w:rPr>
        <w:t xml:space="preserve">                    </w:t>
      </w:r>
      <w:r w:rsidR="00017420">
        <w:rPr>
          <w:sz w:val="28"/>
          <w:szCs w:val="28"/>
        </w:rPr>
        <w:t xml:space="preserve">           </w:t>
      </w:r>
    </w:p>
    <w:p w:rsidR="00375379" w:rsidRPr="00B523DC" w:rsidRDefault="00B523DC" w:rsidP="00B523DC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17420">
        <w:rPr>
          <w:sz w:val="28"/>
          <w:szCs w:val="28"/>
        </w:rPr>
        <w:t xml:space="preserve">                                 </w:t>
      </w:r>
      <w:r w:rsidR="002547A2">
        <w:rPr>
          <w:sz w:val="28"/>
          <w:szCs w:val="28"/>
        </w:rPr>
        <w:t xml:space="preserve">                                 </w:t>
      </w:r>
      <w:r w:rsidR="00375379">
        <w:rPr>
          <w:sz w:val="20"/>
          <w:szCs w:val="20"/>
        </w:rPr>
        <w:t xml:space="preserve"> (</w:t>
      </w:r>
      <w:r w:rsidR="002547A2">
        <w:rPr>
          <w:sz w:val="20"/>
          <w:szCs w:val="20"/>
        </w:rPr>
        <w:t>дата, подпись, инициалы и фамилия</w:t>
      </w:r>
      <w:r w:rsidR="00017420">
        <w:rPr>
          <w:sz w:val="20"/>
          <w:szCs w:val="20"/>
        </w:rPr>
        <w:t>)</w:t>
      </w:r>
    </w:p>
    <w:p w:rsidR="00D3607E" w:rsidRPr="00786793" w:rsidRDefault="00D3607E" w:rsidP="00786793">
      <w:pPr>
        <w:pStyle w:val="ab"/>
        <w:tabs>
          <w:tab w:val="left" w:pos="708"/>
        </w:tabs>
        <w:jc w:val="both"/>
        <w:rPr>
          <w:sz w:val="20"/>
          <w:szCs w:val="20"/>
        </w:rPr>
      </w:pPr>
    </w:p>
    <w:sectPr w:rsidR="00D3607E" w:rsidRPr="00786793" w:rsidSect="00786793">
      <w:headerReference w:type="default" r:id="rId8"/>
      <w:endnotePr>
        <w:numFmt w:val="decimal"/>
      </w:endnotePr>
      <w:pgSz w:w="11906" w:h="16838"/>
      <w:pgMar w:top="510" w:right="851" w:bottom="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8E2" w:rsidRDefault="000378E2">
      <w:r>
        <w:separator/>
      </w:r>
    </w:p>
  </w:endnote>
  <w:endnote w:type="continuationSeparator" w:id="0">
    <w:p w:rsidR="000378E2" w:rsidRDefault="000378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Bal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8E2" w:rsidRDefault="000378E2">
      <w:r>
        <w:separator/>
      </w:r>
    </w:p>
  </w:footnote>
  <w:footnote w:type="continuationSeparator" w:id="0">
    <w:p w:rsidR="000378E2" w:rsidRDefault="000378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4B" w:rsidRDefault="00656019">
    <w:pPr>
      <w:pStyle w:val="ab"/>
      <w:jc w:val="center"/>
    </w:pPr>
    <w:fldSimple w:instr=" PAGE   \* MERGEFORMAT ">
      <w:r w:rsidR="002547A2">
        <w:rPr>
          <w:noProof/>
        </w:rPr>
        <w:t>2</w:t>
      </w:r>
    </w:fldSimple>
  </w:p>
  <w:p w:rsidR="00CF1F4B" w:rsidRDefault="00CF1F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5CC"/>
    <w:multiLevelType w:val="hybridMultilevel"/>
    <w:tmpl w:val="65C2354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">
    <w:nsid w:val="047938EE"/>
    <w:multiLevelType w:val="hybridMultilevel"/>
    <w:tmpl w:val="A06A732E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4731AE"/>
    <w:multiLevelType w:val="hybridMultilevel"/>
    <w:tmpl w:val="5D62D354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610C8E"/>
    <w:multiLevelType w:val="multilevel"/>
    <w:tmpl w:val="ACE8E3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12ED46F0"/>
    <w:multiLevelType w:val="multilevel"/>
    <w:tmpl w:val="740A3F3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BD7514"/>
    <w:multiLevelType w:val="hybridMultilevel"/>
    <w:tmpl w:val="8AE4D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637713"/>
    <w:multiLevelType w:val="hybridMultilevel"/>
    <w:tmpl w:val="C792C170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>
    <w:nsid w:val="24AB668D"/>
    <w:multiLevelType w:val="multilevel"/>
    <w:tmpl w:val="273CA0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26B40A15"/>
    <w:multiLevelType w:val="hybridMultilevel"/>
    <w:tmpl w:val="FBFEF0C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28347C4F"/>
    <w:multiLevelType w:val="hybridMultilevel"/>
    <w:tmpl w:val="4748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47398"/>
    <w:multiLevelType w:val="hybridMultilevel"/>
    <w:tmpl w:val="A29474F4"/>
    <w:lvl w:ilvl="0" w:tplc="289C5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284479"/>
    <w:multiLevelType w:val="hybridMultilevel"/>
    <w:tmpl w:val="4F10B2F6"/>
    <w:lvl w:ilvl="0" w:tplc="E1B0BAC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48633F34"/>
    <w:multiLevelType w:val="hybridMultilevel"/>
    <w:tmpl w:val="ECA89B1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3">
    <w:nsid w:val="496575EB"/>
    <w:multiLevelType w:val="hybridMultilevel"/>
    <w:tmpl w:val="DBEEC586"/>
    <w:lvl w:ilvl="0" w:tplc="83E6A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4B23FF"/>
    <w:multiLevelType w:val="multilevel"/>
    <w:tmpl w:val="5866A1D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5CAB683F"/>
    <w:multiLevelType w:val="hybridMultilevel"/>
    <w:tmpl w:val="17CEB2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766FB9"/>
    <w:multiLevelType w:val="hybridMultilevel"/>
    <w:tmpl w:val="41E2E7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6B6435DA"/>
    <w:multiLevelType w:val="hybridMultilevel"/>
    <w:tmpl w:val="728CCD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2"/>
  </w:num>
  <w:num w:numId="5">
    <w:abstractNumId w:val="15"/>
  </w:num>
  <w:num w:numId="6">
    <w:abstractNumId w:val="16"/>
  </w:num>
  <w:num w:numId="7">
    <w:abstractNumId w:val="17"/>
  </w:num>
  <w:num w:numId="8">
    <w:abstractNumId w:val="0"/>
  </w:num>
  <w:num w:numId="9">
    <w:abstractNumId w:val="14"/>
  </w:num>
  <w:num w:numId="10">
    <w:abstractNumId w:val="4"/>
  </w:num>
  <w:num w:numId="11">
    <w:abstractNumId w:val="7"/>
  </w:num>
  <w:num w:numId="12">
    <w:abstractNumId w:val="9"/>
  </w:num>
  <w:num w:numId="13">
    <w:abstractNumId w:val="3"/>
  </w:num>
  <w:num w:numId="14">
    <w:abstractNumId w:val="13"/>
  </w:num>
  <w:num w:numId="15">
    <w:abstractNumId w:val="1"/>
  </w:num>
  <w:num w:numId="16">
    <w:abstractNumId w:val="2"/>
  </w:num>
  <w:num w:numId="17">
    <w:abstractNumId w:val="11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13462"/>
    <w:rsid w:val="00003470"/>
    <w:rsid w:val="00004159"/>
    <w:rsid w:val="00007A8C"/>
    <w:rsid w:val="00007ADF"/>
    <w:rsid w:val="00017420"/>
    <w:rsid w:val="0002096E"/>
    <w:rsid w:val="00023FB5"/>
    <w:rsid w:val="000259A1"/>
    <w:rsid w:val="00032DC4"/>
    <w:rsid w:val="00033883"/>
    <w:rsid w:val="000358EE"/>
    <w:rsid w:val="000378E2"/>
    <w:rsid w:val="000402A1"/>
    <w:rsid w:val="00042848"/>
    <w:rsid w:val="000476D7"/>
    <w:rsid w:val="0005558B"/>
    <w:rsid w:val="000578F2"/>
    <w:rsid w:val="00065760"/>
    <w:rsid w:val="0006585B"/>
    <w:rsid w:val="00071ECF"/>
    <w:rsid w:val="00072090"/>
    <w:rsid w:val="0007427F"/>
    <w:rsid w:val="000746AC"/>
    <w:rsid w:val="00075B0E"/>
    <w:rsid w:val="00086CE7"/>
    <w:rsid w:val="00090D3E"/>
    <w:rsid w:val="000B7C3B"/>
    <w:rsid w:val="000C30C9"/>
    <w:rsid w:val="000C3329"/>
    <w:rsid w:val="000D56FC"/>
    <w:rsid w:val="000D79D5"/>
    <w:rsid w:val="000E0570"/>
    <w:rsid w:val="000E0F77"/>
    <w:rsid w:val="000E41A9"/>
    <w:rsid w:val="000E504B"/>
    <w:rsid w:val="000F4DC5"/>
    <w:rsid w:val="00113462"/>
    <w:rsid w:val="00120473"/>
    <w:rsid w:val="00125225"/>
    <w:rsid w:val="00132117"/>
    <w:rsid w:val="00133634"/>
    <w:rsid w:val="00135423"/>
    <w:rsid w:val="00135C8A"/>
    <w:rsid w:val="0014094C"/>
    <w:rsid w:val="0015114D"/>
    <w:rsid w:val="0015203C"/>
    <w:rsid w:val="0017248F"/>
    <w:rsid w:val="00186AC8"/>
    <w:rsid w:val="001879E8"/>
    <w:rsid w:val="00191DCF"/>
    <w:rsid w:val="0019333C"/>
    <w:rsid w:val="0019383D"/>
    <w:rsid w:val="00194A39"/>
    <w:rsid w:val="00196DBF"/>
    <w:rsid w:val="001A47F9"/>
    <w:rsid w:val="001A64FF"/>
    <w:rsid w:val="001A7990"/>
    <w:rsid w:val="001B4101"/>
    <w:rsid w:val="001B550B"/>
    <w:rsid w:val="001B5A5F"/>
    <w:rsid w:val="001B68C8"/>
    <w:rsid w:val="001C19C7"/>
    <w:rsid w:val="001C74D4"/>
    <w:rsid w:val="001E06AE"/>
    <w:rsid w:val="001E0EDE"/>
    <w:rsid w:val="001E1110"/>
    <w:rsid w:val="001E3BDE"/>
    <w:rsid w:val="001E4C48"/>
    <w:rsid w:val="001F6A5E"/>
    <w:rsid w:val="001F706C"/>
    <w:rsid w:val="00200815"/>
    <w:rsid w:val="00216C65"/>
    <w:rsid w:val="0021785F"/>
    <w:rsid w:val="00221068"/>
    <w:rsid w:val="00225743"/>
    <w:rsid w:val="00235AA9"/>
    <w:rsid w:val="0025014F"/>
    <w:rsid w:val="002520FC"/>
    <w:rsid w:val="00252918"/>
    <w:rsid w:val="00252D47"/>
    <w:rsid w:val="002547A2"/>
    <w:rsid w:val="00261B99"/>
    <w:rsid w:val="00264C10"/>
    <w:rsid w:val="00265139"/>
    <w:rsid w:val="002716C6"/>
    <w:rsid w:val="00277793"/>
    <w:rsid w:val="00280AFE"/>
    <w:rsid w:val="00281789"/>
    <w:rsid w:val="00282C52"/>
    <w:rsid w:val="0028429E"/>
    <w:rsid w:val="00284FAF"/>
    <w:rsid w:val="002903CC"/>
    <w:rsid w:val="00291818"/>
    <w:rsid w:val="00295053"/>
    <w:rsid w:val="00296BAA"/>
    <w:rsid w:val="002A5899"/>
    <w:rsid w:val="002A7DD2"/>
    <w:rsid w:val="002B06BF"/>
    <w:rsid w:val="002B0AA3"/>
    <w:rsid w:val="002B0BB6"/>
    <w:rsid w:val="002B1225"/>
    <w:rsid w:val="002B1C82"/>
    <w:rsid w:val="002B45C5"/>
    <w:rsid w:val="002B5C45"/>
    <w:rsid w:val="002C10DC"/>
    <w:rsid w:val="002C26D6"/>
    <w:rsid w:val="002C56FB"/>
    <w:rsid w:val="002D15E1"/>
    <w:rsid w:val="002D1B7F"/>
    <w:rsid w:val="002D7D84"/>
    <w:rsid w:val="002E3EFC"/>
    <w:rsid w:val="002E4872"/>
    <w:rsid w:val="002E59CB"/>
    <w:rsid w:val="002F0505"/>
    <w:rsid w:val="002F2801"/>
    <w:rsid w:val="002F7F19"/>
    <w:rsid w:val="003010C2"/>
    <w:rsid w:val="003023AA"/>
    <w:rsid w:val="00305B09"/>
    <w:rsid w:val="003060D1"/>
    <w:rsid w:val="00316616"/>
    <w:rsid w:val="00316AE6"/>
    <w:rsid w:val="00317496"/>
    <w:rsid w:val="003224BF"/>
    <w:rsid w:val="00323F33"/>
    <w:rsid w:val="00324D9A"/>
    <w:rsid w:val="00333DE8"/>
    <w:rsid w:val="0034101E"/>
    <w:rsid w:val="0034292D"/>
    <w:rsid w:val="003444B7"/>
    <w:rsid w:val="00347171"/>
    <w:rsid w:val="0034775E"/>
    <w:rsid w:val="0035097B"/>
    <w:rsid w:val="00360418"/>
    <w:rsid w:val="003624F3"/>
    <w:rsid w:val="00362EB2"/>
    <w:rsid w:val="0036324E"/>
    <w:rsid w:val="00364956"/>
    <w:rsid w:val="00365620"/>
    <w:rsid w:val="003706BD"/>
    <w:rsid w:val="00375379"/>
    <w:rsid w:val="003816EF"/>
    <w:rsid w:val="00381F00"/>
    <w:rsid w:val="003853A4"/>
    <w:rsid w:val="003855BD"/>
    <w:rsid w:val="0038683F"/>
    <w:rsid w:val="003915BB"/>
    <w:rsid w:val="003932CF"/>
    <w:rsid w:val="00393370"/>
    <w:rsid w:val="0039557B"/>
    <w:rsid w:val="003A6732"/>
    <w:rsid w:val="003B0BD7"/>
    <w:rsid w:val="003B14BF"/>
    <w:rsid w:val="003B1CD0"/>
    <w:rsid w:val="003B3C42"/>
    <w:rsid w:val="003C0F34"/>
    <w:rsid w:val="003C3F8B"/>
    <w:rsid w:val="003D74DD"/>
    <w:rsid w:val="003D7982"/>
    <w:rsid w:val="003E009B"/>
    <w:rsid w:val="003E119D"/>
    <w:rsid w:val="003E5666"/>
    <w:rsid w:val="003F1578"/>
    <w:rsid w:val="003F4AD3"/>
    <w:rsid w:val="003F4BE7"/>
    <w:rsid w:val="00404CDE"/>
    <w:rsid w:val="00411BE9"/>
    <w:rsid w:val="004121EB"/>
    <w:rsid w:val="0041227F"/>
    <w:rsid w:val="00414BAA"/>
    <w:rsid w:val="00414D88"/>
    <w:rsid w:val="004150FD"/>
    <w:rsid w:val="00415D48"/>
    <w:rsid w:val="00422DA3"/>
    <w:rsid w:val="00425691"/>
    <w:rsid w:val="00430534"/>
    <w:rsid w:val="00440104"/>
    <w:rsid w:val="004420A6"/>
    <w:rsid w:val="00445918"/>
    <w:rsid w:val="00446B70"/>
    <w:rsid w:val="00455D45"/>
    <w:rsid w:val="004648EB"/>
    <w:rsid w:val="0047424D"/>
    <w:rsid w:val="004770D2"/>
    <w:rsid w:val="00481380"/>
    <w:rsid w:val="00485768"/>
    <w:rsid w:val="004857E7"/>
    <w:rsid w:val="00490364"/>
    <w:rsid w:val="00490394"/>
    <w:rsid w:val="00490B3C"/>
    <w:rsid w:val="004912AA"/>
    <w:rsid w:val="004936E0"/>
    <w:rsid w:val="0049553E"/>
    <w:rsid w:val="004B7A1A"/>
    <w:rsid w:val="004C1BBD"/>
    <w:rsid w:val="004C5949"/>
    <w:rsid w:val="004C656A"/>
    <w:rsid w:val="004D26DD"/>
    <w:rsid w:val="004D2F6A"/>
    <w:rsid w:val="004D4A4C"/>
    <w:rsid w:val="004E0E80"/>
    <w:rsid w:val="004E132F"/>
    <w:rsid w:val="004E5AD7"/>
    <w:rsid w:val="004E6DE4"/>
    <w:rsid w:val="004F00B4"/>
    <w:rsid w:val="004F0122"/>
    <w:rsid w:val="004F2BB5"/>
    <w:rsid w:val="004F527B"/>
    <w:rsid w:val="005004D8"/>
    <w:rsid w:val="00503097"/>
    <w:rsid w:val="00503EE9"/>
    <w:rsid w:val="005100D1"/>
    <w:rsid w:val="00510AF8"/>
    <w:rsid w:val="005131A1"/>
    <w:rsid w:val="0051614A"/>
    <w:rsid w:val="00521D05"/>
    <w:rsid w:val="005238F3"/>
    <w:rsid w:val="00531A6F"/>
    <w:rsid w:val="0053348F"/>
    <w:rsid w:val="00533F64"/>
    <w:rsid w:val="005360CC"/>
    <w:rsid w:val="00536618"/>
    <w:rsid w:val="00536B73"/>
    <w:rsid w:val="00537D07"/>
    <w:rsid w:val="0054011A"/>
    <w:rsid w:val="0054329B"/>
    <w:rsid w:val="00550078"/>
    <w:rsid w:val="00562094"/>
    <w:rsid w:val="0056286B"/>
    <w:rsid w:val="00564CD0"/>
    <w:rsid w:val="005653EA"/>
    <w:rsid w:val="00567F18"/>
    <w:rsid w:val="005808A8"/>
    <w:rsid w:val="005826C5"/>
    <w:rsid w:val="00583C11"/>
    <w:rsid w:val="005875B9"/>
    <w:rsid w:val="005930C4"/>
    <w:rsid w:val="005939E6"/>
    <w:rsid w:val="00593F45"/>
    <w:rsid w:val="005A145A"/>
    <w:rsid w:val="005A2656"/>
    <w:rsid w:val="005A6F79"/>
    <w:rsid w:val="005C257D"/>
    <w:rsid w:val="005C3ED1"/>
    <w:rsid w:val="005C470B"/>
    <w:rsid w:val="005C6255"/>
    <w:rsid w:val="005E6588"/>
    <w:rsid w:val="005F2E6D"/>
    <w:rsid w:val="00602123"/>
    <w:rsid w:val="0060255D"/>
    <w:rsid w:val="0060394B"/>
    <w:rsid w:val="00604061"/>
    <w:rsid w:val="006040BE"/>
    <w:rsid w:val="00607557"/>
    <w:rsid w:val="006217DB"/>
    <w:rsid w:val="00635671"/>
    <w:rsid w:val="00637927"/>
    <w:rsid w:val="00637EC0"/>
    <w:rsid w:val="00646B3C"/>
    <w:rsid w:val="006514D2"/>
    <w:rsid w:val="00651A89"/>
    <w:rsid w:val="00655891"/>
    <w:rsid w:val="00656019"/>
    <w:rsid w:val="006563E5"/>
    <w:rsid w:val="00657EA9"/>
    <w:rsid w:val="0066159E"/>
    <w:rsid w:val="00661E39"/>
    <w:rsid w:val="00665163"/>
    <w:rsid w:val="00666541"/>
    <w:rsid w:val="00671264"/>
    <w:rsid w:val="00671841"/>
    <w:rsid w:val="00673449"/>
    <w:rsid w:val="006747F3"/>
    <w:rsid w:val="0067516E"/>
    <w:rsid w:val="00681DE5"/>
    <w:rsid w:val="006821FD"/>
    <w:rsid w:val="0068305D"/>
    <w:rsid w:val="006868C4"/>
    <w:rsid w:val="00687783"/>
    <w:rsid w:val="0069160C"/>
    <w:rsid w:val="006A5441"/>
    <w:rsid w:val="006A5DD7"/>
    <w:rsid w:val="006A64FF"/>
    <w:rsid w:val="006A77EF"/>
    <w:rsid w:val="006B2925"/>
    <w:rsid w:val="006C2A79"/>
    <w:rsid w:val="006C41F3"/>
    <w:rsid w:val="006C4E49"/>
    <w:rsid w:val="006D0260"/>
    <w:rsid w:val="006D1700"/>
    <w:rsid w:val="006D43FF"/>
    <w:rsid w:val="006F2127"/>
    <w:rsid w:val="006F3257"/>
    <w:rsid w:val="006F739F"/>
    <w:rsid w:val="0070212F"/>
    <w:rsid w:val="00702DBB"/>
    <w:rsid w:val="007047E8"/>
    <w:rsid w:val="007052CC"/>
    <w:rsid w:val="00711609"/>
    <w:rsid w:val="00712406"/>
    <w:rsid w:val="00715D7F"/>
    <w:rsid w:val="00716865"/>
    <w:rsid w:val="0072262A"/>
    <w:rsid w:val="007240E1"/>
    <w:rsid w:val="00725AF6"/>
    <w:rsid w:val="007264DF"/>
    <w:rsid w:val="007342BF"/>
    <w:rsid w:val="007417E7"/>
    <w:rsid w:val="00742AD0"/>
    <w:rsid w:val="00744F29"/>
    <w:rsid w:val="007466B8"/>
    <w:rsid w:val="00746B83"/>
    <w:rsid w:val="007543F4"/>
    <w:rsid w:val="007558DD"/>
    <w:rsid w:val="007562F5"/>
    <w:rsid w:val="00756D0B"/>
    <w:rsid w:val="0076134E"/>
    <w:rsid w:val="00763855"/>
    <w:rsid w:val="00767CBD"/>
    <w:rsid w:val="0077042F"/>
    <w:rsid w:val="00772AE1"/>
    <w:rsid w:val="00772CDB"/>
    <w:rsid w:val="00772D85"/>
    <w:rsid w:val="00785EA3"/>
    <w:rsid w:val="00786793"/>
    <w:rsid w:val="00786823"/>
    <w:rsid w:val="00795ACC"/>
    <w:rsid w:val="007961B5"/>
    <w:rsid w:val="007A5073"/>
    <w:rsid w:val="007A73C7"/>
    <w:rsid w:val="007D7FEF"/>
    <w:rsid w:val="007E2E0B"/>
    <w:rsid w:val="007F1CB1"/>
    <w:rsid w:val="007F6CD6"/>
    <w:rsid w:val="007F74C6"/>
    <w:rsid w:val="00803291"/>
    <w:rsid w:val="00805D7B"/>
    <w:rsid w:val="0081372B"/>
    <w:rsid w:val="008137C2"/>
    <w:rsid w:val="0082087F"/>
    <w:rsid w:val="00824206"/>
    <w:rsid w:val="008251BA"/>
    <w:rsid w:val="00827DCF"/>
    <w:rsid w:val="00832094"/>
    <w:rsid w:val="0083280C"/>
    <w:rsid w:val="00837EE0"/>
    <w:rsid w:val="0084101E"/>
    <w:rsid w:val="00845C0C"/>
    <w:rsid w:val="008462D2"/>
    <w:rsid w:val="00847AB0"/>
    <w:rsid w:val="00850C6A"/>
    <w:rsid w:val="008533D7"/>
    <w:rsid w:val="0086053E"/>
    <w:rsid w:val="00864695"/>
    <w:rsid w:val="0086577D"/>
    <w:rsid w:val="00870859"/>
    <w:rsid w:val="00871FE7"/>
    <w:rsid w:val="00875301"/>
    <w:rsid w:val="00881181"/>
    <w:rsid w:val="00884053"/>
    <w:rsid w:val="008944F3"/>
    <w:rsid w:val="008949E8"/>
    <w:rsid w:val="008A328C"/>
    <w:rsid w:val="008A3BE0"/>
    <w:rsid w:val="008B085A"/>
    <w:rsid w:val="008B2234"/>
    <w:rsid w:val="008B4D98"/>
    <w:rsid w:val="008C5970"/>
    <w:rsid w:val="008C62DD"/>
    <w:rsid w:val="008D3106"/>
    <w:rsid w:val="008D5610"/>
    <w:rsid w:val="008D69C8"/>
    <w:rsid w:val="008E04C3"/>
    <w:rsid w:val="008E18E5"/>
    <w:rsid w:val="008E3D4B"/>
    <w:rsid w:val="008E53E0"/>
    <w:rsid w:val="008E53EC"/>
    <w:rsid w:val="008E5586"/>
    <w:rsid w:val="008F2D5A"/>
    <w:rsid w:val="008F3D1A"/>
    <w:rsid w:val="008F50E0"/>
    <w:rsid w:val="008F64A7"/>
    <w:rsid w:val="008F68C0"/>
    <w:rsid w:val="00901E67"/>
    <w:rsid w:val="00902516"/>
    <w:rsid w:val="0090797E"/>
    <w:rsid w:val="00910BC9"/>
    <w:rsid w:val="00910D26"/>
    <w:rsid w:val="00916733"/>
    <w:rsid w:val="00916BA5"/>
    <w:rsid w:val="009313BB"/>
    <w:rsid w:val="00931BB3"/>
    <w:rsid w:val="009348F1"/>
    <w:rsid w:val="00936D66"/>
    <w:rsid w:val="0094045E"/>
    <w:rsid w:val="00940E91"/>
    <w:rsid w:val="00942BC6"/>
    <w:rsid w:val="00943C92"/>
    <w:rsid w:val="00944986"/>
    <w:rsid w:val="00944CFE"/>
    <w:rsid w:val="00950945"/>
    <w:rsid w:val="0095568D"/>
    <w:rsid w:val="00957D04"/>
    <w:rsid w:val="009613B2"/>
    <w:rsid w:val="00982680"/>
    <w:rsid w:val="00982D55"/>
    <w:rsid w:val="009852E1"/>
    <w:rsid w:val="00987718"/>
    <w:rsid w:val="0099608B"/>
    <w:rsid w:val="009967C2"/>
    <w:rsid w:val="009A347E"/>
    <w:rsid w:val="009B3202"/>
    <w:rsid w:val="009B7FFD"/>
    <w:rsid w:val="009C0203"/>
    <w:rsid w:val="009C4AB5"/>
    <w:rsid w:val="009C4ACD"/>
    <w:rsid w:val="009D0795"/>
    <w:rsid w:val="009D15D1"/>
    <w:rsid w:val="009D2BB3"/>
    <w:rsid w:val="009D31BC"/>
    <w:rsid w:val="009D664C"/>
    <w:rsid w:val="009D6781"/>
    <w:rsid w:val="009D705C"/>
    <w:rsid w:val="009E55C0"/>
    <w:rsid w:val="009F4609"/>
    <w:rsid w:val="009F67FE"/>
    <w:rsid w:val="009F71A0"/>
    <w:rsid w:val="00A00F93"/>
    <w:rsid w:val="00A02A64"/>
    <w:rsid w:val="00A12500"/>
    <w:rsid w:val="00A14F81"/>
    <w:rsid w:val="00A23565"/>
    <w:rsid w:val="00A33751"/>
    <w:rsid w:val="00A34A96"/>
    <w:rsid w:val="00A37955"/>
    <w:rsid w:val="00A437ED"/>
    <w:rsid w:val="00A4446C"/>
    <w:rsid w:val="00A44550"/>
    <w:rsid w:val="00A50574"/>
    <w:rsid w:val="00A62510"/>
    <w:rsid w:val="00A75420"/>
    <w:rsid w:val="00A7677D"/>
    <w:rsid w:val="00A77705"/>
    <w:rsid w:val="00A80835"/>
    <w:rsid w:val="00A81448"/>
    <w:rsid w:val="00A8691C"/>
    <w:rsid w:val="00A90514"/>
    <w:rsid w:val="00A90EE5"/>
    <w:rsid w:val="00A95C90"/>
    <w:rsid w:val="00A95E50"/>
    <w:rsid w:val="00AA0A6F"/>
    <w:rsid w:val="00AA0BD1"/>
    <w:rsid w:val="00AA0CC3"/>
    <w:rsid w:val="00AA24CF"/>
    <w:rsid w:val="00AB07F9"/>
    <w:rsid w:val="00AB21FA"/>
    <w:rsid w:val="00AB48D4"/>
    <w:rsid w:val="00AC16FA"/>
    <w:rsid w:val="00AC244F"/>
    <w:rsid w:val="00AC42CA"/>
    <w:rsid w:val="00AC64BA"/>
    <w:rsid w:val="00AD3A1A"/>
    <w:rsid w:val="00AD3F9F"/>
    <w:rsid w:val="00AE0974"/>
    <w:rsid w:val="00AE172E"/>
    <w:rsid w:val="00AE61E1"/>
    <w:rsid w:val="00AE791A"/>
    <w:rsid w:val="00AF03A1"/>
    <w:rsid w:val="00AF28A9"/>
    <w:rsid w:val="00AF7F1D"/>
    <w:rsid w:val="00B0140F"/>
    <w:rsid w:val="00B05BD3"/>
    <w:rsid w:val="00B07B88"/>
    <w:rsid w:val="00B12213"/>
    <w:rsid w:val="00B154F5"/>
    <w:rsid w:val="00B15D5F"/>
    <w:rsid w:val="00B161CC"/>
    <w:rsid w:val="00B178BB"/>
    <w:rsid w:val="00B2220B"/>
    <w:rsid w:val="00B24178"/>
    <w:rsid w:val="00B33454"/>
    <w:rsid w:val="00B411B0"/>
    <w:rsid w:val="00B42FBE"/>
    <w:rsid w:val="00B44F3E"/>
    <w:rsid w:val="00B45D9C"/>
    <w:rsid w:val="00B51630"/>
    <w:rsid w:val="00B523DC"/>
    <w:rsid w:val="00B537A4"/>
    <w:rsid w:val="00B54AA7"/>
    <w:rsid w:val="00B54F46"/>
    <w:rsid w:val="00B55964"/>
    <w:rsid w:val="00B5785C"/>
    <w:rsid w:val="00B73F4D"/>
    <w:rsid w:val="00B77D5F"/>
    <w:rsid w:val="00B823D7"/>
    <w:rsid w:val="00B8314A"/>
    <w:rsid w:val="00B86435"/>
    <w:rsid w:val="00B90DB5"/>
    <w:rsid w:val="00B96C84"/>
    <w:rsid w:val="00BA0E5B"/>
    <w:rsid w:val="00BA34CC"/>
    <w:rsid w:val="00BA72CF"/>
    <w:rsid w:val="00BB38B3"/>
    <w:rsid w:val="00BC0293"/>
    <w:rsid w:val="00BC1CF1"/>
    <w:rsid w:val="00BC30A8"/>
    <w:rsid w:val="00BC3C3A"/>
    <w:rsid w:val="00BC589E"/>
    <w:rsid w:val="00BD1DF0"/>
    <w:rsid w:val="00BD2ECE"/>
    <w:rsid w:val="00BE7CA8"/>
    <w:rsid w:val="00BF40FF"/>
    <w:rsid w:val="00BF4DB6"/>
    <w:rsid w:val="00C10365"/>
    <w:rsid w:val="00C10BA1"/>
    <w:rsid w:val="00C12E59"/>
    <w:rsid w:val="00C13014"/>
    <w:rsid w:val="00C145B2"/>
    <w:rsid w:val="00C14A7D"/>
    <w:rsid w:val="00C159CE"/>
    <w:rsid w:val="00C171E4"/>
    <w:rsid w:val="00C32323"/>
    <w:rsid w:val="00C41CB1"/>
    <w:rsid w:val="00C43177"/>
    <w:rsid w:val="00C47A64"/>
    <w:rsid w:val="00C52F36"/>
    <w:rsid w:val="00C547FD"/>
    <w:rsid w:val="00C54CE1"/>
    <w:rsid w:val="00C56310"/>
    <w:rsid w:val="00C60A29"/>
    <w:rsid w:val="00C77A20"/>
    <w:rsid w:val="00C80DCA"/>
    <w:rsid w:val="00C842AB"/>
    <w:rsid w:val="00C844C1"/>
    <w:rsid w:val="00C86920"/>
    <w:rsid w:val="00C957EA"/>
    <w:rsid w:val="00CA293D"/>
    <w:rsid w:val="00CA4937"/>
    <w:rsid w:val="00CA756D"/>
    <w:rsid w:val="00CB6E21"/>
    <w:rsid w:val="00CC175B"/>
    <w:rsid w:val="00CC4780"/>
    <w:rsid w:val="00CC4994"/>
    <w:rsid w:val="00CC4A92"/>
    <w:rsid w:val="00CC547E"/>
    <w:rsid w:val="00CD361D"/>
    <w:rsid w:val="00CD3CF1"/>
    <w:rsid w:val="00CD45DE"/>
    <w:rsid w:val="00CE196D"/>
    <w:rsid w:val="00CE19D4"/>
    <w:rsid w:val="00CE1C3A"/>
    <w:rsid w:val="00CE5107"/>
    <w:rsid w:val="00CE62D8"/>
    <w:rsid w:val="00CF07B7"/>
    <w:rsid w:val="00CF118F"/>
    <w:rsid w:val="00CF1F4B"/>
    <w:rsid w:val="00CF304E"/>
    <w:rsid w:val="00CF5CE4"/>
    <w:rsid w:val="00D025CE"/>
    <w:rsid w:val="00D1251D"/>
    <w:rsid w:val="00D12FAD"/>
    <w:rsid w:val="00D20EE6"/>
    <w:rsid w:val="00D22FFC"/>
    <w:rsid w:val="00D253BC"/>
    <w:rsid w:val="00D33028"/>
    <w:rsid w:val="00D33CEB"/>
    <w:rsid w:val="00D3607E"/>
    <w:rsid w:val="00D36C4B"/>
    <w:rsid w:val="00D41C73"/>
    <w:rsid w:val="00D41DAA"/>
    <w:rsid w:val="00D56D2B"/>
    <w:rsid w:val="00D63B32"/>
    <w:rsid w:val="00D65D88"/>
    <w:rsid w:val="00D70F64"/>
    <w:rsid w:val="00D76C0D"/>
    <w:rsid w:val="00D82226"/>
    <w:rsid w:val="00D83A7A"/>
    <w:rsid w:val="00D8770F"/>
    <w:rsid w:val="00D87DB1"/>
    <w:rsid w:val="00D92CCC"/>
    <w:rsid w:val="00DA2B9E"/>
    <w:rsid w:val="00DA7490"/>
    <w:rsid w:val="00DB2DB5"/>
    <w:rsid w:val="00DB6C92"/>
    <w:rsid w:val="00DC0B36"/>
    <w:rsid w:val="00DC61B0"/>
    <w:rsid w:val="00DD0262"/>
    <w:rsid w:val="00DE0F53"/>
    <w:rsid w:val="00DE105C"/>
    <w:rsid w:val="00DE122F"/>
    <w:rsid w:val="00DE4FEA"/>
    <w:rsid w:val="00DF36A4"/>
    <w:rsid w:val="00DF4C35"/>
    <w:rsid w:val="00DF6D58"/>
    <w:rsid w:val="00E0357C"/>
    <w:rsid w:val="00E11EB8"/>
    <w:rsid w:val="00E120C7"/>
    <w:rsid w:val="00E23370"/>
    <w:rsid w:val="00E36C19"/>
    <w:rsid w:val="00E46061"/>
    <w:rsid w:val="00E52915"/>
    <w:rsid w:val="00E52B9D"/>
    <w:rsid w:val="00E53733"/>
    <w:rsid w:val="00E54EB6"/>
    <w:rsid w:val="00E579DD"/>
    <w:rsid w:val="00E614A6"/>
    <w:rsid w:val="00E66D07"/>
    <w:rsid w:val="00E70F3C"/>
    <w:rsid w:val="00E77C02"/>
    <w:rsid w:val="00E77E84"/>
    <w:rsid w:val="00E80559"/>
    <w:rsid w:val="00E805F7"/>
    <w:rsid w:val="00E86D70"/>
    <w:rsid w:val="00E945ED"/>
    <w:rsid w:val="00E95FE8"/>
    <w:rsid w:val="00EA314E"/>
    <w:rsid w:val="00EA552A"/>
    <w:rsid w:val="00EA6D7D"/>
    <w:rsid w:val="00EB4309"/>
    <w:rsid w:val="00EC604F"/>
    <w:rsid w:val="00ED2E61"/>
    <w:rsid w:val="00ED5F9E"/>
    <w:rsid w:val="00EE2251"/>
    <w:rsid w:val="00EE307A"/>
    <w:rsid w:val="00EE3A16"/>
    <w:rsid w:val="00EE469B"/>
    <w:rsid w:val="00EE65F8"/>
    <w:rsid w:val="00EF59F2"/>
    <w:rsid w:val="00F01FA7"/>
    <w:rsid w:val="00F0449F"/>
    <w:rsid w:val="00F11A76"/>
    <w:rsid w:val="00F171F7"/>
    <w:rsid w:val="00F21B54"/>
    <w:rsid w:val="00F225A3"/>
    <w:rsid w:val="00F2327E"/>
    <w:rsid w:val="00F32FF4"/>
    <w:rsid w:val="00F33F21"/>
    <w:rsid w:val="00F36396"/>
    <w:rsid w:val="00F3655E"/>
    <w:rsid w:val="00F403E1"/>
    <w:rsid w:val="00F41C9C"/>
    <w:rsid w:val="00F47370"/>
    <w:rsid w:val="00F5030A"/>
    <w:rsid w:val="00F5352E"/>
    <w:rsid w:val="00F624B2"/>
    <w:rsid w:val="00F62B7B"/>
    <w:rsid w:val="00F6310C"/>
    <w:rsid w:val="00F65306"/>
    <w:rsid w:val="00F6555B"/>
    <w:rsid w:val="00F6629F"/>
    <w:rsid w:val="00F67BBB"/>
    <w:rsid w:val="00F67ECF"/>
    <w:rsid w:val="00F77BA3"/>
    <w:rsid w:val="00F858F6"/>
    <w:rsid w:val="00F90501"/>
    <w:rsid w:val="00F9140E"/>
    <w:rsid w:val="00F9381E"/>
    <w:rsid w:val="00F9391C"/>
    <w:rsid w:val="00F93C7E"/>
    <w:rsid w:val="00FA6D75"/>
    <w:rsid w:val="00FA7F61"/>
    <w:rsid w:val="00FB44D9"/>
    <w:rsid w:val="00FB478A"/>
    <w:rsid w:val="00FB5A56"/>
    <w:rsid w:val="00FC079D"/>
    <w:rsid w:val="00FC49D8"/>
    <w:rsid w:val="00FD0795"/>
    <w:rsid w:val="00FD2D5C"/>
    <w:rsid w:val="00FD5F50"/>
    <w:rsid w:val="00FE6114"/>
    <w:rsid w:val="00FE6686"/>
    <w:rsid w:val="00FF0731"/>
    <w:rsid w:val="00FF34A5"/>
    <w:rsid w:val="00FF4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chiganova.14AAS\AppData\Roaming\Microsoft\&#1064;&#1072;&#1073;&#1083;&#1086;&#1085;&#1099;\&#1041;&#1083;&#1072;&#1085;&#1082;%20&#1087;&#1088;&#1086;&#1073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54642-2A9C-483C-8A74-9C00947D1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проба</Template>
  <TotalTime>8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Одиннадцатый арбитражный</vt:lpstr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Одиннадцатый арбитражный</dc:title>
  <dc:creator>Etchiganova</dc:creator>
  <cp:lastModifiedBy>MVolohova</cp:lastModifiedBy>
  <cp:revision>3</cp:revision>
  <cp:lastPrinted>2016-06-21T11:20:00Z</cp:lastPrinted>
  <dcterms:created xsi:type="dcterms:W3CDTF">2017-02-07T08:34:00Z</dcterms:created>
  <dcterms:modified xsi:type="dcterms:W3CDTF">2024-04-04T14:08:00Z</dcterms:modified>
</cp:coreProperties>
</file>