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4B" w:rsidRDefault="00D36C4B" w:rsidP="00D36C4B">
      <w:pPr>
        <w:jc w:val="right"/>
        <w:rPr>
          <w:b/>
          <w:sz w:val="28"/>
          <w:szCs w:val="28"/>
        </w:rPr>
      </w:pPr>
    </w:p>
    <w:tbl>
      <w:tblPr>
        <w:tblW w:w="9660" w:type="dxa"/>
        <w:tblInd w:w="14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5"/>
        <w:gridCol w:w="1689"/>
        <w:gridCol w:w="76"/>
        <w:gridCol w:w="359"/>
        <w:gridCol w:w="76"/>
        <w:gridCol w:w="1626"/>
        <w:gridCol w:w="637"/>
        <w:gridCol w:w="4462"/>
      </w:tblGrid>
      <w:tr w:rsidR="00BC1CF1" w:rsidTr="00FE6114">
        <w:trPr>
          <w:trHeight w:val="962"/>
        </w:trPr>
        <w:tc>
          <w:tcPr>
            <w:tcW w:w="4561" w:type="dxa"/>
            <w:gridSpan w:val="6"/>
            <w:vAlign w:val="center"/>
            <w:hideMark/>
          </w:tcPr>
          <w:p w:rsidR="00BC1CF1" w:rsidRPr="00847AB0" w:rsidRDefault="00BC1CF1" w:rsidP="00BC1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" w:type="dxa"/>
          </w:tcPr>
          <w:p w:rsidR="00BC1CF1" w:rsidRDefault="00BC1CF1" w:rsidP="008944F3"/>
        </w:tc>
        <w:tc>
          <w:tcPr>
            <w:tcW w:w="4462" w:type="dxa"/>
          </w:tcPr>
          <w:p w:rsidR="00FE6114" w:rsidRPr="00E664F6" w:rsidRDefault="00FE6114" w:rsidP="001331CD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Приложение № 1</w:t>
            </w:r>
          </w:p>
          <w:p w:rsidR="00A817D1" w:rsidRPr="00E664F6" w:rsidRDefault="00A817D1" w:rsidP="00A817D1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к Указу Президента</w:t>
            </w:r>
          </w:p>
          <w:p w:rsidR="00A817D1" w:rsidRPr="00E664F6" w:rsidRDefault="00A817D1" w:rsidP="00A817D1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Российской Федерации</w:t>
            </w:r>
          </w:p>
          <w:p w:rsidR="00BC1CF1" w:rsidRPr="001331CD" w:rsidRDefault="00A817D1" w:rsidP="00A817D1">
            <w:pPr>
              <w:pStyle w:val="ab"/>
              <w:tabs>
                <w:tab w:val="left" w:pos="708"/>
              </w:tabs>
              <w:rPr>
                <w:u w:val="single"/>
              </w:rPr>
            </w:pPr>
            <w:r w:rsidRPr="00E664F6">
              <w:rPr>
                <w:sz w:val="20"/>
                <w:szCs w:val="20"/>
              </w:rPr>
              <w:t>от 10 декабря 2020 г. N 778</w:t>
            </w:r>
          </w:p>
        </w:tc>
      </w:tr>
      <w:tr w:rsidR="00BC1CF1" w:rsidTr="008944F3">
        <w:trPr>
          <w:cantSplit/>
          <w:trHeight w:val="1989"/>
        </w:trPr>
        <w:tc>
          <w:tcPr>
            <w:tcW w:w="4561" w:type="dxa"/>
            <w:gridSpan w:val="6"/>
            <w:hideMark/>
          </w:tcPr>
          <w:p w:rsidR="00FD0795" w:rsidRDefault="00FD0795" w:rsidP="00BC1CF1">
            <w:pPr>
              <w:pStyle w:val="20"/>
              <w:spacing w:after="0" w:line="240" w:lineRule="auto"/>
              <w:jc w:val="center"/>
              <w:rPr>
                <w:b/>
              </w:rPr>
            </w:pPr>
          </w:p>
          <w:p w:rsidR="00BC1CF1" w:rsidRPr="00EA552A" w:rsidRDefault="00BC1CF1" w:rsidP="00BC1CF1">
            <w:pPr>
              <w:pStyle w:val="20"/>
              <w:spacing w:after="0" w:line="240" w:lineRule="auto"/>
              <w:jc w:val="center"/>
              <w:rPr>
                <w:b/>
              </w:rPr>
            </w:pPr>
            <w:r w:rsidRPr="00EA552A">
              <w:rPr>
                <w:b/>
              </w:rPr>
              <w:t xml:space="preserve"> </w:t>
            </w:r>
          </w:p>
          <w:p w:rsidR="00BC1CF1" w:rsidRPr="00847AB0" w:rsidRDefault="00BC1CF1" w:rsidP="00BC1CF1">
            <w:pPr>
              <w:pStyle w:val="20"/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347171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823D7" w:rsidRPr="00B823D7" w:rsidRDefault="00B823D7" w:rsidP="00B823D7">
            <w:pPr>
              <w:jc w:val="center"/>
              <w:rPr>
                <w:sz w:val="20"/>
                <w:szCs w:val="20"/>
              </w:rPr>
            </w:pPr>
          </w:p>
          <w:p w:rsidR="00BC1CF1" w:rsidRPr="00B823D7" w:rsidRDefault="00BC1CF1" w:rsidP="00BC1CF1">
            <w:pPr>
              <w:jc w:val="center"/>
              <w:rPr>
                <w:sz w:val="20"/>
                <w:szCs w:val="20"/>
              </w:rPr>
            </w:pPr>
          </w:p>
          <w:p w:rsidR="00BC1CF1" w:rsidRPr="00F90501" w:rsidRDefault="00BC1CF1" w:rsidP="00F90501"/>
        </w:tc>
        <w:tc>
          <w:tcPr>
            <w:tcW w:w="637" w:type="dxa"/>
            <w:vMerge w:val="restart"/>
          </w:tcPr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BC1CF1" w:rsidRPr="00347171" w:rsidRDefault="00BC1CF1" w:rsidP="008944F3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4462" w:type="dxa"/>
            <w:vMerge w:val="restart"/>
          </w:tcPr>
          <w:p w:rsidR="001331CD" w:rsidRPr="00A817D1" w:rsidRDefault="001331CD" w:rsidP="001331CD">
            <w:pPr>
              <w:pStyle w:val="ab"/>
              <w:tabs>
                <w:tab w:val="left" w:pos="708"/>
              </w:tabs>
              <w:rPr>
                <w:rFonts w:ascii="Courier New" w:hAnsi="Courier New" w:cs="Courier New"/>
                <w:sz w:val="20"/>
                <w:szCs w:val="20"/>
              </w:rPr>
            </w:pPr>
          </w:p>
          <w:p w:rsidR="00550078" w:rsidRPr="00E664F6" w:rsidRDefault="00347171" w:rsidP="001331CD">
            <w:pPr>
              <w:pStyle w:val="ab"/>
              <w:tabs>
                <w:tab w:val="left" w:pos="708"/>
              </w:tabs>
            </w:pPr>
            <w:r w:rsidRPr="00E664F6">
              <w:t>Председателю Четырнадцатого</w:t>
            </w:r>
          </w:p>
          <w:p w:rsidR="00347171" w:rsidRPr="00E664F6" w:rsidRDefault="00347171" w:rsidP="00A817D1">
            <w:pPr>
              <w:pStyle w:val="ab"/>
              <w:tabs>
                <w:tab w:val="left" w:pos="708"/>
              </w:tabs>
            </w:pPr>
            <w:r w:rsidRPr="00E664F6">
              <w:t>арбитражного апелляционного суда</w:t>
            </w:r>
          </w:p>
          <w:p w:rsidR="00FE6114" w:rsidRPr="00E664F6" w:rsidRDefault="005E7C04" w:rsidP="001331CD">
            <w:pPr>
              <w:pStyle w:val="ab"/>
              <w:tabs>
                <w:tab w:val="left" w:pos="708"/>
              </w:tabs>
            </w:pPr>
            <w:r w:rsidRPr="00E664F6">
              <w:t xml:space="preserve"> </w:t>
            </w:r>
          </w:p>
          <w:p w:rsidR="00347171" w:rsidRPr="00E664F6" w:rsidRDefault="00347171" w:rsidP="00A817D1">
            <w:pPr>
              <w:pStyle w:val="ab"/>
              <w:tabs>
                <w:tab w:val="left" w:pos="708"/>
              </w:tabs>
            </w:pPr>
            <w:r w:rsidRPr="00E664F6">
              <w:t>от __________________________</w:t>
            </w:r>
          </w:p>
          <w:p w:rsidR="00347171" w:rsidRPr="00E664F6" w:rsidRDefault="00A817D1" w:rsidP="00A817D1">
            <w:pPr>
              <w:pStyle w:val="ab"/>
              <w:tabs>
                <w:tab w:val="left" w:pos="708"/>
              </w:tabs>
            </w:pPr>
            <w:r w:rsidRPr="00E664F6">
              <w:t xml:space="preserve">      </w:t>
            </w:r>
            <w:r w:rsidR="00347171" w:rsidRPr="00E664F6">
              <w:t>(наименование должности)</w:t>
            </w:r>
          </w:p>
          <w:p w:rsidR="00347171" w:rsidRPr="00E664F6" w:rsidRDefault="00347171" w:rsidP="00A817D1">
            <w:pPr>
              <w:pStyle w:val="ab"/>
              <w:tabs>
                <w:tab w:val="left" w:pos="708"/>
              </w:tabs>
            </w:pPr>
            <w:r w:rsidRPr="00E664F6">
              <w:t>____________________________</w:t>
            </w:r>
          </w:p>
          <w:p w:rsidR="00347171" w:rsidRPr="00E664F6" w:rsidRDefault="00347171" w:rsidP="00A817D1">
            <w:pPr>
              <w:pStyle w:val="ab"/>
              <w:tabs>
                <w:tab w:val="left" w:pos="708"/>
              </w:tabs>
            </w:pPr>
            <w:r w:rsidRPr="00E664F6">
              <w:t>(</w:t>
            </w:r>
            <w:r w:rsidR="00FE6114" w:rsidRPr="00E664F6">
              <w:t>Ф.И.О.</w:t>
            </w:r>
            <w:r w:rsidRPr="00E664F6">
              <w:t>)</w:t>
            </w:r>
          </w:p>
          <w:p w:rsidR="00FE6114" w:rsidRPr="00E664F6" w:rsidRDefault="00FE6114" w:rsidP="00A817D1">
            <w:pPr>
              <w:pStyle w:val="ab"/>
              <w:tabs>
                <w:tab w:val="left" w:pos="708"/>
              </w:tabs>
            </w:pPr>
            <w:r w:rsidRPr="00E664F6">
              <w:t>____________________________</w:t>
            </w:r>
          </w:p>
          <w:p w:rsidR="00347171" w:rsidRPr="00347171" w:rsidRDefault="00FE6114" w:rsidP="00A817D1">
            <w:pPr>
              <w:pStyle w:val="ab"/>
              <w:tabs>
                <w:tab w:val="left" w:pos="708"/>
              </w:tabs>
              <w:rPr>
                <w:sz w:val="28"/>
                <w:szCs w:val="28"/>
              </w:rPr>
            </w:pPr>
            <w:r w:rsidRPr="00E664F6">
              <w:t>(</w:t>
            </w:r>
            <w:r w:rsidR="001331CD" w:rsidRPr="00E664F6">
              <w:t>контактные данные</w:t>
            </w:r>
            <w:r w:rsidRPr="00E664F6">
              <w:t>)</w:t>
            </w:r>
          </w:p>
        </w:tc>
      </w:tr>
      <w:tr w:rsidR="00BC1CF1" w:rsidTr="00673449">
        <w:trPr>
          <w:cantSplit/>
          <w:trHeight w:val="360"/>
        </w:trPr>
        <w:tc>
          <w:tcPr>
            <w:tcW w:w="2424" w:type="dxa"/>
            <w:gridSpan w:val="2"/>
          </w:tcPr>
          <w:p w:rsidR="00BC1CF1" w:rsidRPr="006747F3" w:rsidRDefault="00BC1CF1" w:rsidP="006734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" w:type="dxa"/>
            <w:hideMark/>
          </w:tcPr>
          <w:p w:rsidR="00BC1CF1" w:rsidRPr="00B823D7" w:rsidRDefault="00BC1CF1" w:rsidP="006734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  <w:gridSpan w:val="3"/>
          </w:tcPr>
          <w:p w:rsidR="00BC1CF1" w:rsidRPr="003060D1" w:rsidRDefault="00BC1CF1" w:rsidP="006734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7" w:type="dxa"/>
            <w:vMerge/>
            <w:vAlign w:val="center"/>
            <w:hideMark/>
          </w:tcPr>
          <w:p w:rsidR="00BC1CF1" w:rsidRPr="008137C2" w:rsidRDefault="00BC1CF1" w:rsidP="008944F3">
            <w:pPr>
              <w:rPr>
                <w:sz w:val="28"/>
                <w:szCs w:val="28"/>
              </w:rPr>
            </w:pPr>
          </w:p>
        </w:tc>
        <w:tc>
          <w:tcPr>
            <w:tcW w:w="4462" w:type="dxa"/>
            <w:vMerge/>
            <w:vAlign w:val="center"/>
            <w:hideMark/>
          </w:tcPr>
          <w:p w:rsidR="00BC1CF1" w:rsidRDefault="00BC1CF1" w:rsidP="00FE6114">
            <w:pPr>
              <w:jc w:val="center"/>
              <w:rPr>
                <w:sz w:val="28"/>
                <w:szCs w:val="28"/>
              </w:rPr>
            </w:pPr>
          </w:p>
        </w:tc>
      </w:tr>
      <w:tr w:rsidR="00BC1CF1" w:rsidTr="00F57863">
        <w:trPr>
          <w:cantSplit/>
          <w:trHeight w:val="107"/>
        </w:trPr>
        <w:tc>
          <w:tcPr>
            <w:tcW w:w="735" w:type="dxa"/>
            <w:hideMark/>
          </w:tcPr>
          <w:p w:rsidR="00BC1CF1" w:rsidRPr="00847AB0" w:rsidRDefault="00BC1CF1" w:rsidP="00673449">
            <w:pPr>
              <w:pStyle w:val="ab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3"/>
          </w:tcPr>
          <w:p w:rsidR="00BC1CF1" w:rsidRPr="003060D1" w:rsidRDefault="00BC1CF1" w:rsidP="00673449">
            <w:pPr>
              <w:pStyle w:val="ab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6" w:type="dxa"/>
            <w:hideMark/>
          </w:tcPr>
          <w:p w:rsidR="00BC1CF1" w:rsidRPr="00B823D7" w:rsidRDefault="00BC1CF1" w:rsidP="00673449">
            <w:pPr>
              <w:pStyle w:val="ab"/>
              <w:tabs>
                <w:tab w:val="left" w:pos="708"/>
              </w:tabs>
              <w:jc w:val="center"/>
            </w:pPr>
          </w:p>
        </w:tc>
        <w:tc>
          <w:tcPr>
            <w:tcW w:w="1626" w:type="dxa"/>
          </w:tcPr>
          <w:p w:rsidR="00BC1CF1" w:rsidRPr="006747F3" w:rsidRDefault="00BC1CF1" w:rsidP="00673449">
            <w:pPr>
              <w:pStyle w:val="ab"/>
              <w:tabs>
                <w:tab w:val="left" w:pos="708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37" w:type="dxa"/>
            <w:vMerge/>
            <w:vAlign w:val="center"/>
            <w:hideMark/>
          </w:tcPr>
          <w:p w:rsidR="00BC1CF1" w:rsidRPr="008137C2" w:rsidRDefault="00BC1CF1" w:rsidP="008944F3">
            <w:pPr>
              <w:rPr>
                <w:sz w:val="28"/>
                <w:szCs w:val="28"/>
              </w:rPr>
            </w:pPr>
          </w:p>
        </w:tc>
        <w:tc>
          <w:tcPr>
            <w:tcW w:w="4462" w:type="dxa"/>
            <w:vMerge/>
            <w:vAlign w:val="center"/>
            <w:hideMark/>
          </w:tcPr>
          <w:p w:rsidR="00BC1CF1" w:rsidRDefault="00BC1CF1" w:rsidP="00FE61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A817D1" w:rsidRDefault="00A817D1" w:rsidP="00A817D1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A817D1" w:rsidRDefault="00A817D1" w:rsidP="00A817D1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E664F6">
        <w:t>УВЕДОМЛЕНИЕ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       о наличии цифровых финансовых активов, цифровых прав,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     </w:t>
      </w:r>
      <w:proofErr w:type="gramStart"/>
      <w:r w:rsidRPr="00E664F6">
        <w:t>включающих</w:t>
      </w:r>
      <w:proofErr w:type="gramEnd"/>
      <w:r w:rsidRPr="00E664F6">
        <w:t xml:space="preserve"> одновременно цифровые финансовые активы и иные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    цифровые права, утилитарных цифровых прав, цифровой валюты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Я, _________________________________________________________, уведомляю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                    (фамилия, имя, отчество)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о наличии у меня, моей супруги (моего супруга), несовершеннолетнего ребенка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(</w:t>
      </w:r>
      <w:proofErr w:type="gramStart"/>
      <w:r w:rsidRPr="00E664F6">
        <w:t>нужное</w:t>
      </w:r>
      <w:proofErr w:type="gramEnd"/>
      <w:r w:rsidRPr="00E664F6">
        <w:t xml:space="preserve"> подчеркнуть) следующего имущества: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1.  Цифровые финансовые активы, цифровые права, включающие одновременно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цифровые финансовые активы и иные цифровые права</w:t>
      </w:r>
    </w:p>
    <w:p w:rsidR="00A817D1" w:rsidRDefault="00A817D1" w:rsidP="00A817D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N </w:t>
            </w:r>
            <w:proofErr w:type="gramStart"/>
            <w:r w:rsidRPr="00E664F6">
              <w:rPr>
                <w:sz w:val="20"/>
                <w:szCs w:val="20"/>
              </w:rPr>
              <w:t>п</w:t>
            </w:r>
            <w:proofErr w:type="gramEnd"/>
            <w:r w:rsidRPr="00E664F6">
              <w:rPr>
                <w:sz w:val="20"/>
                <w:szCs w:val="20"/>
              </w:rPr>
              <w:t>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Наименование цифрового финансового актива или цифрового права </w:t>
            </w:r>
            <w:hyperlink w:anchor="Par40" w:history="1">
              <w:r w:rsidRPr="00E664F6">
                <w:rPr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Общее количество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47" w:history="1">
              <w:r w:rsidRPr="00E664F6">
                <w:rPr>
                  <w:color w:val="0000FF"/>
                  <w:sz w:val="20"/>
                  <w:szCs w:val="20"/>
                </w:rPr>
                <w:t>&lt;2&gt;</w:t>
              </w:r>
            </w:hyperlink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5</w:t>
            </w:r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817D1" w:rsidRDefault="00A817D1" w:rsidP="00A817D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--------------------------------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bookmarkStart w:id="0" w:name="Par40"/>
      <w:bookmarkEnd w:id="0"/>
      <w:r w:rsidRPr="00E664F6">
        <w:t xml:space="preserve">    &lt;1</w:t>
      </w:r>
      <w:proofErr w:type="gramStart"/>
      <w:r w:rsidRPr="00E664F6">
        <w:t>&gt;  У</w:t>
      </w:r>
      <w:proofErr w:type="gramEnd"/>
      <w:r w:rsidRPr="00E664F6">
        <w:t>казываются  наименования  цифрового  финансового актива (если его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нельзя определить, указываются вид и объем прав, удостоверяемых </w:t>
      </w:r>
      <w:proofErr w:type="gramStart"/>
      <w:r w:rsidRPr="00E664F6">
        <w:t>выпускаемым</w:t>
      </w:r>
      <w:proofErr w:type="gramEnd"/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цифровым   финансовым   активом)   и  (или)  цифрового  права,  включающего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proofErr w:type="gramStart"/>
      <w:r w:rsidRPr="00E664F6">
        <w:t>одновременно  цифровые  финансовые  активы  и иные цифровые права (если его</w:t>
      </w:r>
      <w:proofErr w:type="gramEnd"/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нельзя  определить,  указываются вид и объем прав, удостоверяемых </w:t>
      </w:r>
      <w:proofErr w:type="gramStart"/>
      <w:r w:rsidRPr="00E664F6">
        <w:t>цифровыми</w:t>
      </w:r>
      <w:proofErr w:type="gramEnd"/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финансовыми  активами  и  иными  цифровыми  правами  с указанием видов иных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цифровых прав).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bookmarkStart w:id="1" w:name="Par47"/>
      <w:bookmarkEnd w:id="1"/>
      <w:r w:rsidRPr="00E664F6">
        <w:t xml:space="preserve">    &lt;2</w:t>
      </w:r>
      <w:proofErr w:type="gramStart"/>
      <w:r w:rsidRPr="00E664F6">
        <w:t>&gt;   У</w:t>
      </w:r>
      <w:proofErr w:type="gramEnd"/>
      <w:r w:rsidRPr="00E664F6">
        <w:t>казываются  наименование  оператора  информационной  системы,  в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proofErr w:type="gramStart"/>
      <w:r w:rsidRPr="00E664F6">
        <w:t>которой</w:t>
      </w:r>
      <w:proofErr w:type="gramEnd"/>
      <w:r w:rsidRPr="00E664F6">
        <w:t xml:space="preserve">  осуществляется  выпуск  цифровых  финансовых  активов,  страна его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регистрации  и его регистрационный номер в соответствии с применимым правом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proofErr w:type="gramStart"/>
      <w:r w:rsidRPr="00E664F6">
        <w:t>(в  отношении  российского  юридического лица указываются идентификационный</w:t>
      </w:r>
      <w:proofErr w:type="gramEnd"/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номер налогоплательщика и основной государственный регистрационный номер).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2. Утилитарные цифровые права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N </w:t>
            </w:r>
            <w:proofErr w:type="gramStart"/>
            <w:r w:rsidRPr="00E664F6">
              <w:rPr>
                <w:sz w:val="20"/>
                <w:szCs w:val="20"/>
              </w:rPr>
              <w:t>п</w:t>
            </w:r>
            <w:proofErr w:type="gramEnd"/>
            <w:r w:rsidRPr="00E664F6">
              <w:rPr>
                <w:sz w:val="20"/>
                <w:szCs w:val="20"/>
              </w:rPr>
              <w:t>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Уникальное условное обозначение </w:t>
            </w:r>
            <w:hyperlink w:anchor="Par82" w:history="1">
              <w:r w:rsidRPr="00E664F6">
                <w:rPr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Объем инвестиций </w:t>
            </w:r>
            <w:r w:rsidRPr="00E664F6">
              <w:rPr>
                <w:sz w:val="20"/>
                <w:szCs w:val="20"/>
              </w:rPr>
              <w:lastRenderedPageBreak/>
              <w:t>(руб.)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lastRenderedPageBreak/>
              <w:t xml:space="preserve">Сведения об операторе инвестиционной платформы </w:t>
            </w:r>
            <w:hyperlink w:anchor="Par84" w:history="1">
              <w:r w:rsidRPr="00E664F6">
                <w:rPr>
                  <w:color w:val="0000FF"/>
                  <w:sz w:val="20"/>
                  <w:szCs w:val="20"/>
                </w:rPr>
                <w:t>&lt;2&gt;</w:t>
              </w:r>
            </w:hyperlink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5</w:t>
            </w:r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3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817D1" w:rsidRDefault="00A817D1" w:rsidP="00A817D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--------------------------------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bookmarkStart w:id="2" w:name="Par82"/>
      <w:bookmarkEnd w:id="2"/>
      <w:r w:rsidRPr="00E664F6">
        <w:t xml:space="preserve">    &lt;1</w:t>
      </w:r>
      <w:proofErr w:type="gramStart"/>
      <w:r w:rsidRPr="00E664F6">
        <w:t>&gt;   У</w:t>
      </w:r>
      <w:proofErr w:type="gramEnd"/>
      <w:r w:rsidRPr="00E664F6">
        <w:t>казывается  уникальное  условное  обозначение,  идентифицирующее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утилитарное цифровое право.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bookmarkStart w:id="3" w:name="Par84"/>
      <w:bookmarkEnd w:id="3"/>
      <w:r w:rsidRPr="00E664F6">
        <w:t xml:space="preserve">    &lt;2</w:t>
      </w:r>
      <w:proofErr w:type="gramStart"/>
      <w:r w:rsidRPr="00E664F6">
        <w:t>&gt;  У</w:t>
      </w:r>
      <w:proofErr w:type="gramEnd"/>
      <w:r w:rsidRPr="00E664F6">
        <w:t>казываются  наименование  оператора инвестиционной платформы, его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идентификационный   номер   налогоплательщика  и  основной  государственный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>регистрационный номер.</w:t>
      </w:r>
    </w:p>
    <w:p w:rsidR="00A817D1" w:rsidRPr="00E664F6" w:rsidRDefault="00A817D1" w:rsidP="00A817D1">
      <w:pPr>
        <w:autoSpaceDE w:val="0"/>
        <w:autoSpaceDN w:val="0"/>
        <w:adjustRightInd w:val="0"/>
        <w:jc w:val="both"/>
      </w:pPr>
    </w:p>
    <w:p w:rsidR="00A817D1" w:rsidRPr="00E664F6" w:rsidRDefault="00A817D1" w:rsidP="00A817D1">
      <w:pPr>
        <w:autoSpaceDE w:val="0"/>
        <w:autoSpaceDN w:val="0"/>
        <w:adjustRightInd w:val="0"/>
        <w:jc w:val="both"/>
      </w:pPr>
      <w:r w:rsidRPr="00E664F6">
        <w:t xml:space="preserve">    3. Цифровая валюта</w:t>
      </w:r>
    </w:p>
    <w:p w:rsidR="00A817D1" w:rsidRDefault="00A817D1" w:rsidP="00A817D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A817D1" w:rsidRPr="00E664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 xml:space="preserve">N </w:t>
            </w:r>
            <w:proofErr w:type="gramStart"/>
            <w:r w:rsidRPr="00E664F6">
              <w:rPr>
                <w:sz w:val="20"/>
                <w:szCs w:val="20"/>
              </w:rPr>
              <w:t>п</w:t>
            </w:r>
            <w:proofErr w:type="gramEnd"/>
            <w:r w:rsidRPr="00E664F6">
              <w:rPr>
                <w:sz w:val="20"/>
                <w:szCs w:val="20"/>
              </w:rPr>
              <w:t>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Наименование цифровой валюты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Дата приобрете</w:t>
            </w:r>
            <w:bookmarkStart w:id="4" w:name="_GoBack"/>
            <w:bookmarkEnd w:id="4"/>
            <w:r w:rsidRPr="00E664F6">
              <w:rPr>
                <w:sz w:val="20"/>
                <w:szCs w:val="20"/>
              </w:rPr>
              <w:t>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Общее количество</w:t>
            </w:r>
          </w:p>
        </w:tc>
      </w:tr>
      <w:tr w:rsidR="00A817D1" w:rsidRPr="00E664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4</w:t>
            </w:r>
          </w:p>
        </w:tc>
      </w:tr>
      <w:tr w:rsidR="00A817D1" w:rsidRPr="00E664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817D1" w:rsidRPr="00E664F6" w:rsidRDefault="00A817D1" w:rsidP="00A817D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A817D1" w:rsidRPr="00E664F6">
        <w:tc>
          <w:tcPr>
            <w:tcW w:w="8957" w:type="dxa"/>
          </w:tcPr>
          <w:p w:rsidR="00A817D1" w:rsidRPr="00E664F6" w:rsidRDefault="00A817D1" w:rsidP="00E664F6">
            <w:pPr>
              <w:autoSpaceDE w:val="0"/>
              <w:autoSpaceDN w:val="0"/>
              <w:adjustRightInd w:val="0"/>
            </w:pPr>
            <w:r w:rsidRPr="00E664F6">
              <w:t xml:space="preserve">по состоянию </w:t>
            </w:r>
            <w:proofErr w:type="gramStart"/>
            <w:r w:rsidRPr="00E664F6">
              <w:t>на</w:t>
            </w:r>
            <w:proofErr w:type="gramEnd"/>
            <w:r w:rsidRPr="00E664F6">
              <w:t xml:space="preserve"> _______________</w:t>
            </w:r>
          </w:p>
        </w:tc>
      </w:tr>
    </w:tbl>
    <w:p w:rsidR="00A817D1" w:rsidRPr="00E664F6" w:rsidRDefault="00A817D1" w:rsidP="00A817D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A817D1" w:rsidRPr="00E664F6">
        <w:tc>
          <w:tcPr>
            <w:tcW w:w="4762" w:type="dxa"/>
            <w:tcBorders>
              <w:bottom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74" w:type="dxa"/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817D1" w:rsidRPr="00E664F6">
        <w:tc>
          <w:tcPr>
            <w:tcW w:w="4762" w:type="dxa"/>
            <w:tcBorders>
              <w:top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(фамилия и инициалы)</w:t>
            </w:r>
          </w:p>
        </w:tc>
        <w:tc>
          <w:tcPr>
            <w:tcW w:w="874" w:type="dxa"/>
          </w:tcPr>
          <w:p w:rsidR="00A817D1" w:rsidRPr="00E664F6" w:rsidRDefault="00A817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A817D1" w:rsidRPr="00E664F6" w:rsidRDefault="00A817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4F6">
              <w:rPr>
                <w:sz w:val="20"/>
                <w:szCs w:val="20"/>
              </w:rPr>
              <w:t>(подпись и дата)</w:t>
            </w:r>
          </w:p>
        </w:tc>
      </w:tr>
    </w:tbl>
    <w:p w:rsidR="00D3607E" w:rsidRPr="00786793" w:rsidRDefault="00D3607E" w:rsidP="00A817D1">
      <w:pPr>
        <w:jc w:val="center"/>
        <w:rPr>
          <w:sz w:val="20"/>
          <w:szCs w:val="20"/>
        </w:rPr>
      </w:pPr>
    </w:p>
    <w:sectPr w:rsidR="00D3607E" w:rsidRPr="00786793" w:rsidSect="00F57863">
      <w:headerReference w:type="default" r:id="rId9"/>
      <w:endnotePr>
        <w:numFmt w:val="decimal"/>
      </w:endnotePr>
      <w:pgSz w:w="11906" w:h="16838"/>
      <w:pgMar w:top="284" w:right="851" w:bottom="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FF0" w:rsidRDefault="00590FF0">
      <w:r>
        <w:separator/>
      </w:r>
    </w:p>
  </w:endnote>
  <w:endnote w:type="continuationSeparator" w:id="0">
    <w:p w:rsidR="00590FF0" w:rsidRDefault="0059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FF0" w:rsidRDefault="00590FF0">
      <w:r>
        <w:separator/>
      </w:r>
    </w:p>
  </w:footnote>
  <w:footnote w:type="continuationSeparator" w:id="0">
    <w:p w:rsidR="00590FF0" w:rsidRDefault="00590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4B" w:rsidRDefault="00A817D1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64F6">
      <w:rPr>
        <w:noProof/>
      </w:rPr>
      <w:t>2</w:t>
    </w:r>
    <w:r>
      <w:rPr>
        <w:noProof/>
      </w:rPr>
      <w:fldChar w:fldCharType="end"/>
    </w:r>
  </w:p>
  <w:p w:rsidR="00CF1F4B" w:rsidRDefault="00CF1F4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25CC"/>
    <w:multiLevelType w:val="hybridMultilevel"/>
    <w:tmpl w:val="65C2354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">
    <w:nsid w:val="047938EE"/>
    <w:multiLevelType w:val="hybridMultilevel"/>
    <w:tmpl w:val="A06A732E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4731AE"/>
    <w:multiLevelType w:val="hybridMultilevel"/>
    <w:tmpl w:val="5D62D354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610C8E"/>
    <w:multiLevelType w:val="multilevel"/>
    <w:tmpl w:val="ACE8E3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4">
    <w:nsid w:val="12ED46F0"/>
    <w:multiLevelType w:val="multilevel"/>
    <w:tmpl w:val="740A3F3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E637713"/>
    <w:multiLevelType w:val="hybridMultilevel"/>
    <w:tmpl w:val="C792C170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>
    <w:nsid w:val="24AB668D"/>
    <w:multiLevelType w:val="multilevel"/>
    <w:tmpl w:val="273CA0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26B40A15"/>
    <w:multiLevelType w:val="hybridMultilevel"/>
    <w:tmpl w:val="FBFEF0C0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28347C4F"/>
    <w:multiLevelType w:val="hybridMultilevel"/>
    <w:tmpl w:val="4748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47398"/>
    <w:multiLevelType w:val="hybridMultilevel"/>
    <w:tmpl w:val="A29474F4"/>
    <w:lvl w:ilvl="0" w:tplc="289C5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284479"/>
    <w:multiLevelType w:val="hybridMultilevel"/>
    <w:tmpl w:val="4F10B2F6"/>
    <w:lvl w:ilvl="0" w:tplc="E1B0BAC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48633F34"/>
    <w:multiLevelType w:val="hybridMultilevel"/>
    <w:tmpl w:val="ECA89B12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2">
    <w:nsid w:val="496575EB"/>
    <w:multiLevelType w:val="hybridMultilevel"/>
    <w:tmpl w:val="DBEEC586"/>
    <w:lvl w:ilvl="0" w:tplc="83E6A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C4B23FF"/>
    <w:multiLevelType w:val="multilevel"/>
    <w:tmpl w:val="5866A1D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5CAB683F"/>
    <w:multiLevelType w:val="hybridMultilevel"/>
    <w:tmpl w:val="17CEB23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66FB9"/>
    <w:multiLevelType w:val="hybridMultilevel"/>
    <w:tmpl w:val="41E2E7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B6435DA"/>
    <w:multiLevelType w:val="hybridMultilevel"/>
    <w:tmpl w:val="728CCD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14"/>
  </w:num>
  <w:num w:numId="6">
    <w:abstractNumId w:val="15"/>
  </w:num>
  <w:num w:numId="7">
    <w:abstractNumId w:val="16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8"/>
  </w:num>
  <w:num w:numId="13">
    <w:abstractNumId w:val="3"/>
  </w:num>
  <w:num w:numId="14">
    <w:abstractNumId w:val="12"/>
  </w:num>
  <w:num w:numId="15">
    <w:abstractNumId w:val="1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462"/>
    <w:rsid w:val="00003470"/>
    <w:rsid w:val="00004159"/>
    <w:rsid w:val="00007A8C"/>
    <w:rsid w:val="00007ADF"/>
    <w:rsid w:val="0002091D"/>
    <w:rsid w:val="0002096E"/>
    <w:rsid w:val="00023FB5"/>
    <w:rsid w:val="000259A1"/>
    <w:rsid w:val="00032DC4"/>
    <w:rsid w:val="00033883"/>
    <w:rsid w:val="000358EE"/>
    <w:rsid w:val="000402A1"/>
    <w:rsid w:val="00042848"/>
    <w:rsid w:val="000476D7"/>
    <w:rsid w:val="0005558B"/>
    <w:rsid w:val="000578F2"/>
    <w:rsid w:val="00065760"/>
    <w:rsid w:val="0006585B"/>
    <w:rsid w:val="00071ECF"/>
    <w:rsid w:val="00072090"/>
    <w:rsid w:val="0007427F"/>
    <w:rsid w:val="000746AC"/>
    <w:rsid w:val="00075B0E"/>
    <w:rsid w:val="00076F9F"/>
    <w:rsid w:val="00086CE7"/>
    <w:rsid w:val="00090D3E"/>
    <w:rsid w:val="000B7C3B"/>
    <w:rsid w:val="000C30C9"/>
    <w:rsid w:val="000C3329"/>
    <w:rsid w:val="000D56FC"/>
    <w:rsid w:val="000D79D5"/>
    <w:rsid w:val="000E0570"/>
    <w:rsid w:val="000E0F77"/>
    <w:rsid w:val="000E41A9"/>
    <w:rsid w:val="000E504B"/>
    <w:rsid w:val="000F4DC5"/>
    <w:rsid w:val="00113462"/>
    <w:rsid w:val="00120473"/>
    <w:rsid w:val="00125225"/>
    <w:rsid w:val="00132117"/>
    <w:rsid w:val="001331CD"/>
    <w:rsid w:val="00133634"/>
    <w:rsid w:val="00135423"/>
    <w:rsid w:val="00135C8A"/>
    <w:rsid w:val="0014094C"/>
    <w:rsid w:val="0015114D"/>
    <w:rsid w:val="0015203C"/>
    <w:rsid w:val="0017248F"/>
    <w:rsid w:val="00186AC8"/>
    <w:rsid w:val="001879E8"/>
    <w:rsid w:val="00191DCF"/>
    <w:rsid w:val="0019333C"/>
    <w:rsid w:val="0019383D"/>
    <w:rsid w:val="00194A39"/>
    <w:rsid w:val="00196DBF"/>
    <w:rsid w:val="001A47F9"/>
    <w:rsid w:val="001A64FF"/>
    <w:rsid w:val="001A7990"/>
    <w:rsid w:val="001B4101"/>
    <w:rsid w:val="001B550B"/>
    <w:rsid w:val="001B5A5F"/>
    <w:rsid w:val="001B68C8"/>
    <w:rsid w:val="001C19C7"/>
    <w:rsid w:val="001C74D4"/>
    <w:rsid w:val="001E06AE"/>
    <w:rsid w:val="001E0EDE"/>
    <w:rsid w:val="001E1110"/>
    <w:rsid w:val="001E3BDE"/>
    <w:rsid w:val="001E4C48"/>
    <w:rsid w:val="001F6A5E"/>
    <w:rsid w:val="001F706C"/>
    <w:rsid w:val="00200815"/>
    <w:rsid w:val="00216C65"/>
    <w:rsid w:val="0021785F"/>
    <w:rsid w:val="00221068"/>
    <w:rsid w:val="00225743"/>
    <w:rsid w:val="00235AA9"/>
    <w:rsid w:val="0025014F"/>
    <w:rsid w:val="002520FC"/>
    <w:rsid w:val="00252918"/>
    <w:rsid w:val="00252D47"/>
    <w:rsid w:val="00261B99"/>
    <w:rsid w:val="00264C10"/>
    <w:rsid w:val="00265139"/>
    <w:rsid w:val="002716C6"/>
    <w:rsid w:val="00277793"/>
    <w:rsid w:val="00280AFE"/>
    <w:rsid w:val="00281789"/>
    <w:rsid w:val="00282C52"/>
    <w:rsid w:val="0028429E"/>
    <w:rsid w:val="00284FAF"/>
    <w:rsid w:val="002903CC"/>
    <w:rsid w:val="00295053"/>
    <w:rsid w:val="00296BAA"/>
    <w:rsid w:val="002A5899"/>
    <w:rsid w:val="002A7DD2"/>
    <w:rsid w:val="002B06BF"/>
    <w:rsid w:val="002B0AA3"/>
    <w:rsid w:val="002B0BB6"/>
    <w:rsid w:val="002B1225"/>
    <w:rsid w:val="002B45C5"/>
    <w:rsid w:val="002B5C45"/>
    <w:rsid w:val="002C10DC"/>
    <w:rsid w:val="002C26D6"/>
    <w:rsid w:val="002C56FB"/>
    <w:rsid w:val="002D15E1"/>
    <w:rsid w:val="002D1B7F"/>
    <w:rsid w:val="002D7D84"/>
    <w:rsid w:val="002E3EFC"/>
    <w:rsid w:val="002E4872"/>
    <w:rsid w:val="002E59CB"/>
    <w:rsid w:val="002F0505"/>
    <w:rsid w:val="002F2801"/>
    <w:rsid w:val="002F6E92"/>
    <w:rsid w:val="002F7F19"/>
    <w:rsid w:val="003010C2"/>
    <w:rsid w:val="003023AA"/>
    <w:rsid w:val="00305B09"/>
    <w:rsid w:val="003060D1"/>
    <w:rsid w:val="00316616"/>
    <w:rsid w:val="00316AE6"/>
    <w:rsid w:val="00317496"/>
    <w:rsid w:val="003224BF"/>
    <w:rsid w:val="00323F33"/>
    <w:rsid w:val="00324D9A"/>
    <w:rsid w:val="00333DE8"/>
    <w:rsid w:val="0034101E"/>
    <w:rsid w:val="0034292D"/>
    <w:rsid w:val="003444B7"/>
    <w:rsid w:val="00347171"/>
    <w:rsid w:val="0034775E"/>
    <w:rsid w:val="0035097B"/>
    <w:rsid w:val="00360418"/>
    <w:rsid w:val="003624F3"/>
    <w:rsid w:val="00362EB2"/>
    <w:rsid w:val="0036324E"/>
    <w:rsid w:val="00364956"/>
    <w:rsid w:val="00365620"/>
    <w:rsid w:val="003706BD"/>
    <w:rsid w:val="00375379"/>
    <w:rsid w:val="003816EF"/>
    <w:rsid w:val="00381F00"/>
    <w:rsid w:val="003853A4"/>
    <w:rsid w:val="003855BD"/>
    <w:rsid w:val="0038683F"/>
    <w:rsid w:val="003915BB"/>
    <w:rsid w:val="003932CF"/>
    <w:rsid w:val="00393370"/>
    <w:rsid w:val="0039557B"/>
    <w:rsid w:val="003A6732"/>
    <w:rsid w:val="003B0BD7"/>
    <w:rsid w:val="003B14BF"/>
    <w:rsid w:val="003B1CD0"/>
    <w:rsid w:val="003B3C42"/>
    <w:rsid w:val="003C0F34"/>
    <w:rsid w:val="003C3F8B"/>
    <w:rsid w:val="003D74DD"/>
    <w:rsid w:val="003D7982"/>
    <w:rsid w:val="003E009B"/>
    <w:rsid w:val="003E119D"/>
    <w:rsid w:val="003E5666"/>
    <w:rsid w:val="003F1578"/>
    <w:rsid w:val="003F4AD3"/>
    <w:rsid w:val="003F4BE7"/>
    <w:rsid w:val="00404CDE"/>
    <w:rsid w:val="00411BE9"/>
    <w:rsid w:val="004121EB"/>
    <w:rsid w:val="0041227F"/>
    <w:rsid w:val="00414BAA"/>
    <w:rsid w:val="00414D88"/>
    <w:rsid w:val="004150FD"/>
    <w:rsid w:val="00415D48"/>
    <w:rsid w:val="00422DA3"/>
    <w:rsid w:val="00425691"/>
    <w:rsid w:val="00430534"/>
    <w:rsid w:val="00440104"/>
    <w:rsid w:val="004420A6"/>
    <w:rsid w:val="00445918"/>
    <w:rsid w:val="00446B70"/>
    <w:rsid w:val="00455D45"/>
    <w:rsid w:val="004648EB"/>
    <w:rsid w:val="0047424D"/>
    <w:rsid w:val="004770D2"/>
    <w:rsid w:val="00481380"/>
    <w:rsid w:val="00485768"/>
    <w:rsid w:val="004857E7"/>
    <w:rsid w:val="00490364"/>
    <w:rsid w:val="00490394"/>
    <w:rsid w:val="00490B3C"/>
    <w:rsid w:val="004912AA"/>
    <w:rsid w:val="004936E0"/>
    <w:rsid w:val="0049553E"/>
    <w:rsid w:val="004B7A1A"/>
    <w:rsid w:val="004C5949"/>
    <w:rsid w:val="004C656A"/>
    <w:rsid w:val="004D26DD"/>
    <w:rsid w:val="004D2F6A"/>
    <w:rsid w:val="004D4A4C"/>
    <w:rsid w:val="004E0E80"/>
    <w:rsid w:val="004E132F"/>
    <w:rsid w:val="004E5AD7"/>
    <w:rsid w:val="004E6DE4"/>
    <w:rsid w:val="004F00B4"/>
    <w:rsid w:val="004F0122"/>
    <w:rsid w:val="004F2BB5"/>
    <w:rsid w:val="004F527B"/>
    <w:rsid w:val="005004D8"/>
    <w:rsid w:val="00503097"/>
    <w:rsid w:val="00503EE9"/>
    <w:rsid w:val="005100D1"/>
    <w:rsid w:val="00510AF8"/>
    <w:rsid w:val="005131A1"/>
    <w:rsid w:val="0051614A"/>
    <w:rsid w:val="00521D05"/>
    <w:rsid w:val="005238F3"/>
    <w:rsid w:val="00531A6F"/>
    <w:rsid w:val="0053348F"/>
    <w:rsid w:val="00533F64"/>
    <w:rsid w:val="005360CC"/>
    <w:rsid w:val="00536618"/>
    <w:rsid w:val="00536B73"/>
    <w:rsid w:val="00537D07"/>
    <w:rsid w:val="0054011A"/>
    <w:rsid w:val="0054329B"/>
    <w:rsid w:val="00550078"/>
    <w:rsid w:val="00562094"/>
    <w:rsid w:val="0056286B"/>
    <w:rsid w:val="00564CD0"/>
    <w:rsid w:val="005653EA"/>
    <w:rsid w:val="00567F18"/>
    <w:rsid w:val="005808A8"/>
    <w:rsid w:val="005826C5"/>
    <w:rsid w:val="00583C11"/>
    <w:rsid w:val="005875B9"/>
    <w:rsid w:val="00590FF0"/>
    <w:rsid w:val="005939E6"/>
    <w:rsid w:val="00593F45"/>
    <w:rsid w:val="005A145A"/>
    <w:rsid w:val="005A2656"/>
    <w:rsid w:val="005A6F79"/>
    <w:rsid w:val="005C257D"/>
    <w:rsid w:val="005C3ED1"/>
    <w:rsid w:val="005C470B"/>
    <w:rsid w:val="005C6255"/>
    <w:rsid w:val="005E6588"/>
    <w:rsid w:val="005E7C04"/>
    <w:rsid w:val="005F2E6D"/>
    <w:rsid w:val="00602123"/>
    <w:rsid w:val="0060255D"/>
    <w:rsid w:val="0060394B"/>
    <w:rsid w:val="00604061"/>
    <w:rsid w:val="006040BE"/>
    <w:rsid w:val="00607557"/>
    <w:rsid w:val="006217DB"/>
    <w:rsid w:val="00635671"/>
    <w:rsid w:val="00637927"/>
    <w:rsid w:val="00637EC0"/>
    <w:rsid w:val="00646B3C"/>
    <w:rsid w:val="006514D2"/>
    <w:rsid w:val="00651A89"/>
    <w:rsid w:val="00655891"/>
    <w:rsid w:val="006563E5"/>
    <w:rsid w:val="00657EA9"/>
    <w:rsid w:val="0066159E"/>
    <w:rsid w:val="00661E39"/>
    <w:rsid w:val="00665163"/>
    <w:rsid w:val="00666541"/>
    <w:rsid w:val="00671264"/>
    <w:rsid w:val="00671841"/>
    <w:rsid w:val="00673449"/>
    <w:rsid w:val="006747F3"/>
    <w:rsid w:val="0067516E"/>
    <w:rsid w:val="00681DE5"/>
    <w:rsid w:val="006821FD"/>
    <w:rsid w:val="0068305D"/>
    <w:rsid w:val="006868C4"/>
    <w:rsid w:val="00687783"/>
    <w:rsid w:val="0069160C"/>
    <w:rsid w:val="006A5441"/>
    <w:rsid w:val="006A5DD7"/>
    <w:rsid w:val="006A64FF"/>
    <w:rsid w:val="006A77EF"/>
    <w:rsid w:val="006B2925"/>
    <w:rsid w:val="006C2A79"/>
    <w:rsid w:val="006C41F3"/>
    <w:rsid w:val="006C4E49"/>
    <w:rsid w:val="006D0260"/>
    <w:rsid w:val="006D1700"/>
    <w:rsid w:val="006D43FF"/>
    <w:rsid w:val="006F2127"/>
    <w:rsid w:val="006F3257"/>
    <w:rsid w:val="006F739F"/>
    <w:rsid w:val="0070212F"/>
    <w:rsid w:val="00702DBB"/>
    <w:rsid w:val="007047E8"/>
    <w:rsid w:val="007052CC"/>
    <w:rsid w:val="00711609"/>
    <w:rsid w:val="00712406"/>
    <w:rsid w:val="00715D7F"/>
    <w:rsid w:val="0072262A"/>
    <w:rsid w:val="007240E1"/>
    <w:rsid w:val="00725AF6"/>
    <w:rsid w:val="007264DF"/>
    <w:rsid w:val="007342BF"/>
    <w:rsid w:val="007417E7"/>
    <w:rsid w:val="00742AD0"/>
    <w:rsid w:val="00744F29"/>
    <w:rsid w:val="007466B8"/>
    <w:rsid w:val="00746B83"/>
    <w:rsid w:val="007543F4"/>
    <w:rsid w:val="007558DD"/>
    <w:rsid w:val="007562F5"/>
    <w:rsid w:val="00756D0B"/>
    <w:rsid w:val="0076134E"/>
    <w:rsid w:val="00763855"/>
    <w:rsid w:val="00767CBD"/>
    <w:rsid w:val="0077042F"/>
    <w:rsid w:val="00772AE1"/>
    <w:rsid w:val="00772CDB"/>
    <w:rsid w:val="00772D85"/>
    <w:rsid w:val="00785EA3"/>
    <w:rsid w:val="00786793"/>
    <w:rsid w:val="00786823"/>
    <w:rsid w:val="00795ACC"/>
    <w:rsid w:val="007961B5"/>
    <w:rsid w:val="007A5073"/>
    <w:rsid w:val="007A73C7"/>
    <w:rsid w:val="007D7FEF"/>
    <w:rsid w:val="007E2E0B"/>
    <w:rsid w:val="007F1CB1"/>
    <w:rsid w:val="007F6CD6"/>
    <w:rsid w:val="007F74C6"/>
    <w:rsid w:val="00803291"/>
    <w:rsid w:val="00805D7B"/>
    <w:rsid w:val="0081372B"/>
    <w:rsid w:val="008137C2"/>
    <w:rsid w:val="0082087F"/>
    <w:rsid w:val="00824206"/>
    <w:rsid w:val="008251BA"/>
    <w:rsid w:val="00827DCF"/>
    <w:rsid w:val="00832094"/>
    <w:rsid w:val="0083280C"/>
    <w:rsid w:val="00837EE0"/>
    <w:rsid w:val="0084101E"/>
    <w:rsid w:val="00845C0C"/>
    <w:rsid w:val="008462D2"/>
    <w:rsid w:val="00847AB0"/>
    <w:rsid w:val="00850C6A"/>
    <w:rsid w:val="008533D7"/>
    <w:rsid w:val="0086053E"/>
    <w:rsid w:val="00864695"/>
    <w:rsid w:val="0086577D"/>
    <w:rsid w:val="00870859"/>
    <w:rsid w:val="00871FE7"/>
    <w:rsid w:val="00875301"/>
    <w:rsid w:val="00881181"/>
    <w:rsid w:val="00884053"/>
    <w:rsid w:val="008944F3"/>
    <w:rsid w:val="008949E8"/>
    <w:rsid w:val="008A328C"/>
    <w:rsid w:val="008A3BE0"/>
    <w:rsid w:val="008B085A"/>
    <w:rsid w:val="008B2234"/>
    <w:rsid w:val="008B4D98"/>
    <w:rsid w:val="008C5970"/>
    <w:rsid w:val="008C62DD"/>
    <w:rsid w:val="008D3106"/>
    <w:rsid w:val="008D5610"/>
    <w:rsid w:val="008D69C8"/>
    <w:rsid w:val="008E04C3"/>
    <w:rsid w:val="008E18E5"/>
    <w:rsid w:val="008E3D4B"/>
    <w:rsid w:val="008E53E0"/>
    <w:rsid w:val="008E53EC"/>
    <w:rsid w:val="008E5586"/>
    <w:rsid w:val="008F2D5A"/>
    <w:rsid w:val="008F3D1A"/>
    <w:rsid w:val="008F50E0"/>
    <w:rsid w:val="008F64A7"/>
    <w:rsid w:val="008F68C0"/>
    <w:rsid w:val="00901E67"/>
    <w:rsid w:val="00902516"/>
    <w:rsid w:val="0090797E"/>
    <w:rsid w:val="00910BC9"/>
    <w:rsid w:val="00910D26"/>
    <w:rsid w:val="00916733"/>
    <w:rsid w:val="00916BA5"/>
    <w:rsid w:val="009313BB"/>
    <w:rsid w:val="00931BB3"/>
    <w:rsid w:val="009348F1"/>
    <w:rsid w:val="00936D66"/>
    <w:rsid w:val="0094045E"/>
    <w:rsid w:val="00940E91"/>
    <w:rsid w:val="00942BC6"/>
    <w:rsid w:val="00943C92"/>
    <w:rsid w:val="00944986"/>
    <w:rsid w:val="00944CFE"/>
    <w:rsid w:val="00950945"/>
    <w:rsid w:val="0095568D"/>
    <w:rsid w:val="00957D04"/>
    <w:rsid w:val="009613B2"/>
    <w:rsid w:val="00982680"/>
    <w:rsid w:val="00987718"/>
    <w:rsid w:val="0099608B"/>
    <w:rsid w:val="009967C2"/>
    <w:rsid w:val="009A347E"/>
    <w:rsid w:val="009B3202"/>
    <w:rsid w:val="009B7FFD"/>
    <w:rsid w:val="009C0203"/>
    <w:rsid w:val="009C4AB5"/>
    <w:rsid w:val="009C4ACD"/>
    <w:rsid w:val="009D0795"/>
    <w:rsid w:val="009D15D1"/>
    <w:rsid w:val="009D2BB3"/>
    <w:rsid w:val="009D31BC"/>
    <w:rsid w:val="009D664C"/>
    <w:rsid w:val="009D6781"/>
    <w:rsid w:val="009D705C"/>
    <w:rsid w:val="009E55C0"/>
    <w:rsid w:val="009F4609"/>
    <w:rsid w:val="009F67FE"/>
    <w:rsid w:val="009F71A0"/>
    <w:rsid w:val="00A00F93"/>
    <w:rsid w:val="00A02A64"/>
    <w:rsid w:val="00A11811"/>
    <w:rsid w:val="00A12500"/>
    <w:rsid w:val="00A14F81"/>
    <w:rsid w:val="00A23565"/>
    <w:rsid w:val="00A31256"/>
    <w:rsid w:val="00A33751"/>
    <w:rsid w:val="00A34A96"/>
    <w:rsid w:val="00A37955"/>
    <w:rsid w:val="00A437ED"/>
    <w:rsid w:val="00A4446C"/>
    <w:rsid w:val="00A44550"/>
    <w:rsid w:val="00A50574"/>
    <w:rsid w:val="00A75420"/>
    <w:rsid w:val="00A7677D"/>
    <w:rsid w:val="00A77705"/>
    <w:rsid w:val="00A80835"/>
    <w:rsid w:val="00A81448"/>
    <w:rsid w:val="00A817D1"/>
    <w:rsid w:val="00A8691C"/>
    <w:rsid w:val="00A90514"/>
    <w:rsid w:val="00A90EE5"/>
    <w:rsid w:val="00A95C90"/>
    <w:rsid w:val="00A95E50"/>
    <w:rsid w:val="00AA0A6F"/>
    <w:rsid w:val="00AA0BD1"/>
    <w:rsid w:val="00AA0CC3"/>
    <w:rsid w:val="00AA24CF"/>
    <w:rsid w:val="00AB07F9"/>
    <w:rsid w:val="00AB21FA"/>
    <w:rsid w:val="00AB48D4"/>
    <w:rsid w:val="00AC16FA"/>
    <w:rsid w:val="00AC244F"/>
    <w:rsid w:val="00AC42CA"/>
    <w:rsid w:val="00AC64BA"/>
    <w:rsid w:val="00AD3A1A"/>
    <w:rsid w:val="00AD3F9F"/>
    <w:rsid w:val="00AE0974"/>
    <w:rsid w:val="00AE172E"/>
    <w:rsid w:val="00AE61E1"/>
    <w:rsid w:val="00AE791A"/>
    <w:rsid w:val="00AF03A1"/>
    <w:rsid w:val="00AF28A9"/>
    <w:rsid w:val="00AF7F1D"/>
    <w:rsid w:val="00B0140F"/>
    <w:rsid w:val="00B05BD3"/>
    <w:rsid w:val="00B07B88"/>
    <w:rsid w:val="00B12213"/>
    <w:rsid w:val="00B154F5"/>
    <w:rsid w:val="00B15D5F"/>
    <w:rsid w:val="00B161CC"/>
    <w:rsid w:val="00B178BB"/>
    <w:rsid w:val="00B2220B"/>
    <w:rsid w:val="00B24178"/>
    <w:rsid w:val="00B33454"/>
    <w:rsid w:val="00B411B0"/>
    <w:rsid w:val="00B42FBE"/>
    <w:rsid w:val="00B44F3E"/>
    <w:rsid w:val="00B45D9C"/>
    <w:rsid w:val="00B51630"/>
    <w:rsid w:val="00B523DC"/>
    <w:rsid w:val="00B537A4"/>
    <w:rsid w:val="00B54AA7"/>
    <w:rsid w:val="00B54F46"/>
    <w:rsid w:val="00B55964"/>
    <w:rsid w:val="00B5785C"/>
    <w:rsid w:val="00B73F4D"/>
    <w:rsid w:val="00B77D5F"/>
    <w:rsid w:val="00B823D7"/>
    <w:rsid w:val="00B86435"/>
    <w:rsid w:val="00B90DB5"/>
    <w:rsid w:val="00B96C84"/>
    <w:rsid w:val="00BA0E5B"/>
    <w:rsid w:val="00BA34CC"/>
    <w:rsid w:val="00BA72CF"/>
    <w:rsid w:val="00BB38B3"/>
    <w:rsid w:val="00BC0293"/>
    <w:rsid w:val="00BC1CF1"/>
    <w:rsid w:val="00BC2038"/>
    <w:rsid w:val="00BC30A8"/>
    <w:rsid w:val="00BC3C3A"/>
    <w:rsid w:val="00BC589E"/>
    <w:rsid w:val="00BD1DF0"/>
    <w:rsid w:val="00BD2ECE"/>
    <w:rsid w:val="00BE7CA8"/>
    <w:rsid w:val="00BF40FF"/>
    <w:rsid w:val="00BF4DB6"/>
    <w:rsid w:val="00C10365"/>
    <w:rsid w:val="00C10BA1"/>
    <w:rsid w:val="00C12E59"/>
    <w:rsid w:val="00C13014"/>
    <w:rsid w:val="00C145B2"/>
    <w:rsid w:val="00C14A7D"/>
    <w:rsid w:val="00C159CE"/>
    <w:rsid w:val="00C171E4"/>
    <w:rsid w:val="00C32323"/>
    <w:rsid w:val="00C41CB1"/>
    <w:rsid w:val="00C43177"/>
    <w:rsid w:val="00C47A64"/>
    <w:rsid w:val="00C52F36"/>
    <w:rsid w:val="00C547FD"/>
    <w:rsid w:val="00C54CE1"/>
    <w:rsid w:val="00C56310"/>
    <w:rsid w:val="00C60A29"/>
    <w:rsid w:val="00C77A20"/>
    <w:rsid w:val="00C80DCA"/>
    <w:rsid w:val="00C842AB"/>
    <w:rsid w:val="00C844C1"/>
    <w:rsid w:val="00C86920"/>
    <w:rsid w:val="00C957EA"/>
    <w:rsid w:val="00CA293D"/>
    <w:rsid w:val="00CA4937"/>
    <w:rsid w:val="00CA756D"/>
    <w:rsid w:val="00CB6E21"/>
    <w:rsid w:val="00CC175B"/>
    <w:rsid w:val="00CC4780"/>
    <w:rsid w:val="00CC4994"/>
    <w:rsid w:val="00CC4A92"/>
    <w:rsid w:val="00CC547E"/>
    <w:rsid w:val="00CD361D"/>
    <w:rsid w:val="00CD3CF1"/>
    <w:rsid w:val="00CD45DE"/>
    <w:rsid w:val="00CE196D"/>
    <w:rsid w:val="00CE19D4"/>
    <w:rsid w:val="00CE1C3A"/>
    <w:rsid w:val="00CE5107"/>
    <w:rsid w:val="00CE62D8"/>
    <w:rsid w:val="00CF07B7"/>
    <w:rsid w:val="00CF118F"/>
    <w:rsid w:val="00CF1F4B"/>
    <w:rsid w:val="00CF304E"/>
    <w:rsid w:val="00CF5CE4"/>
    <w:rsid w:val="00D025CE"/>
    <w:rsid w:val="00D1251D"/>
    <w:rsid w:val="00D12FAD"/>
    <w:rsid w:val="00D20EE6"/>
    <w:rsid w:val="00D22FFC"/>
    <w:rsid w:val="00D253BC"/>
    <w:rsid w:val="00D33028"/>
    <w:rsid w:val="00D33CEB"/>
    <w:rsid w:val="00D3607E"/>
    <w:rsid w:val="00D36C4B"/>
    <w:rsid w:val="00D41C73"/>
    <w:rsid w:val="00D41DAA"/>
    <w:rsid w:val="00D56D2B"/>
    <w:rsid w:val="00D63B32"/>
    <w:rsid w:val="00D65D88"/>
    <w:rsid w:val="00D70F64"/>
    <w:rsid w:val="00D76C0D"/>
    <w:rsid w:val="00D82226"/>
    <w:rsid w:val="00D83A7A"/>
    <w:rsid w:val="00D8770F"/>
    <w:rsid w:val="00D87DB1"/>
    <w:rsid w:val="00D92CCC"/>
    <w:rsid w:val="00DA2B9E"/>
    <w:rsid w:val="00DA7490"/>
    <w:rsid w:val="00DB2DB5"/>
    <w:rsid w:val="00DB6C92"/>
    <w:rsid w:val="00DC0B36"/>
    <w:rsid w:val="00DC61B0"/>
    <w:rsid w:val="00DD0262"/>
    <w:rsid w:val="00DE0F53"/>
    <w:rsid w:val="00DE105C"/>
    <w:rsid w:val="00DE122F"/>
    <w:rsid w:val="00DE4FEA"/>
    <w:rsid w:val="00DF36A4"/>
    <w:rsid w:val="00DF4C35"/>
    <w:rsid w:val="00DF6D58"/>
    <w:rsid w:val="00E0357C"/>
    <w:rsid w:val="00E11EB8"/>
    <w:rsid w:val="00E120C7"/>
    <w:rsid w:val="00E23370"/>
    <w:rsid w:val="00E36C19"/>
    <w:rsid w:val="00E46061"/>
    <w:rsid w:val="00E52915"/>
    <w:rsid w:val="00E52B9D"/>
    <w:rsid w:val="00E53733"/>
    <w:rsid w:val="00E54EB6"/>
    <w:rsid w:val="00E579DD"/>
    <w:rsid w:val="00E614A6"/>
    <w:rsid w:val="00E664F6"/>
    <w:rsid w:val="00E66D07"/>
    <w:rsid w:val="00E70F3C"/>
    <w:rsid w:val="00E77C02"/>
    <w:rsid w:val="00E77E84"/>
    <w:rsid w:val="00E80559"/>
    <w:rsid w:val="00E805F7"/>
    <w:rsid w:val="00E86D70"/>
    <w:rsid w:val="00E945ED"/>
    <w:rsid w:val="00E95FE8"/>
    <w:rsid w:val="00EA314E"/>
    <w:rsid w:val="00EA552A"/>
    <w:rsid w:val="00EA6D7D"/>
    <w:rsid w:val="00EB4309"/>
    <w:rsid w:val="00EC604F"/>
    <w:rsid w:val="00ED2E61"/>
    <w:rsid w:val="00ED5F9E"/>
    <w:rsid w:val="00EE2251"/>
    <w:rsid w:val="00EE307A"/>
    <w:rsid w:val="00EE3A16"/>
    <w:rsid w:val="00EE469B"/>
    <w:rsid w:val="00EE65F8"/>
    <w:rsid w:val="00F01FA7"/>
    <w:rsid w:val="00F0449F"/>
    <w:rsid w:val="00F11A76"/>
    <w:rsid w:val="00F171F7"/>
    <w:rsid w:val="00F21B54"/>
    <w:rsid w:val="00F225A3"/>
    <w:rsid w:val="00F2327E"/>
    <w:rsid w:val="00F32FF4"/>
    <w:rsid w:val="00F33F21"/>
    <w:rsid w:val="00F36396"/>
    <w:rsid w:val="00F3655E"/>
    <w:rsid w:val="00F403E1"/>
    <w:rsid w:val="00F41C9C"/>
    <w:rsid w:val="00F47370"/>
    <w:rsid w:val="00F5030A"/>
    <w:rsid w:val="00F5352E"/>
    <w:rsid w:val="00F57863"/>
    <w:rsid w:val="00F624B2"/>
    <w:rsid w:val="00F6310C"/>
    <w:rsid w:val="00F65306"/>
    <w:rsid w:val="00F6629F"/>
    <w:rsid w:val="00F67BBB"/>
    <w:rsid w:val="00F67ECF"/>
    <w:rsid w:val="00F77BA3"/>
    <w:rsid w:val="00F825E0"/>
    <w:rsid w:val="00F858F6"/>
    <w:rsid w:val="00F90501"/>
    <w:rsid w:val="00F9140E"/>
    <w:rsid w:val="00F9381E"/>
    <w:rsid w:val="00F9391C"/>
    <w:rsid w:val="00F93C7E"/>
    <w:rsid w:val="00FA6D75"/>
    <w:rsid w:val="00FA7F61"/>
    <w:rsid w:val="00FB44D9"/>
    <w:rsid w:val="00FB478A"/>
    <w:rsid w:val="00FB5A56"/>
    <w:rsid w:val="00FC079D"/>
    <w:rsid w:val="00FC49D8"/>
    <w:rsid w:val="00FD0795"/>
    <w:rsid w:val="00FD2D5C"/>
    <w:rsid w:val="00FD5F50"/>
    <w:rsid w:val="00FE6114"/>
    <w:rsid w:val="00FE6686"/>
    <w:rsid w:val="00FF0731"/>
    <w:rsid w:val="00FF34A5"/>
    <w:rsid w:val="00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rsid w:val="007047E8"/>
    <w:pPr>
      <w:spacing w:after="120" w:line="480" w:lineRule="auto"/>
    </w:pPr>
  </w:style>
  <w:style w:type="paragraph" w:styleId="21">
    <w:name w:val="Body Text Indent 2"/>
    <w:basedOn w:val="a"/>
    <w:link w:val="22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rsid w:val="007047E8"/>
    <w:pPr>
      <w:spacing w:after="120" w:line="480" w:lineRule="auto"/>
    </w:pPr>
  </w:style>
  <w:style w:type="paragraph" w:styleId="21">
    <w:name w:val="Body Text Indent 2"/>
    <w:basedOn w:val="a"/>
    <w:link w:val="22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chiganova.14AAS\AppData\Roaming\Microsoft\&#1064;&#1072;&#1073;&#1083;&#1086;&#1085;&#1099;\&#1041;&#1083;&#1072;&#1085;&#1082;%20&#1087;&#1088;&#1086;&#1073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2FCEE-A425-4D32-8E5A-B8E3254A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проба</Template>
  <TotalTime>1</TotalTime>
  <Pages>2</Pages>
  <Words>299</Words>
  <Characters>2609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Одиннадцатый арбитражный</vt:lpstr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Одиннадцатый арбитражный</dc:title>
  <dc:creator>Etchiganova</dc:creator>
  <cp:lastModifiedBy>MVolohova</cp:lastModifiedBy>
  <cp:revision>3</cp:revision>
  <cp:lastPrinted>2016-06-21T11:20:00Z</cp:lastPrinted>
  <dcterms:created xsi:type="dcterms:W3CDTF">2024-11-06T10:46:00Z</dcterms:created>
  <dcterms:modified xsi:type="dcterms:W3CDTF">2024-11-08T09:51:00Z</dcterms:modified>
</cp:coreProperties>
</file>