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C4B" w:rsidRDefault="00D36C4B" w:rsidP="00D36C4B">
      <w:pPr>
        <w:jc w:val="right"/>
        <w:rPr>
          <w:b/>
          <w:sz w:val="28"/>
          <w:szCs w:val="28"/>
        </w:rPr>
      </w:pPr>
    </w:p>
    <w:tbl>
      <w:tblPr>
        <w:tblW w:w="9660" w:type="dxa"/>
        <w:tblInd w:w="14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35"/>
        <w:gridCol w:w="142"/>
        <w:gridCol w:w="1547"/>
        <w:gridCol w:w="76"/>
        <w:gridCol w:w="359"/>
        <w:gridCol w:w="76"/>
        <w:gridCol w:w="950"/>
        <w:gridCol w:w="676"/>
        <w:gridCol w:w="143"/>
        <w:gridCol w:w="4956"/>
      </w:tblGrid>
      <w:tr w:rsidR="00BC1CF1" w:rsidTr="004C1BBD">
        <w:trPr>
          <w:trHeight w:val="962"/>
        </w:trPr>
        <w:tc>
          <w:tcPr>
            <w:tcW w:w="4561" w:type="dxa"/>
            <w:gridSpan w:val="8"/>
            <w:vAlign w:val="center"/>
            <w:hideMark/>
          </w:tcPr>
          <w:p w:rsidR="00BC1CF1" w:rsidRPr="00847AB0" w:rsidRDefault="00BC1CF1" w:rsidP="00BC1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" w:type="dxa"/>
          </w:tcPr>
          <w:p w:rsidR="00BC1CF1" w:rsidRDefault="00BC1CF1" w:rsidP="008944F3"/>
        </w:tc>
        <w:tc>
          <w:tcPr>
            <w:tcW w:w="4956" w:type="dxa"/>
          </w:tcPr>
          <w:p w:rsidR="004C1BBD" w:rsidRDefault="004C1BBD" w:rsidP="00AD38C2">
            <w:pPr>
              <w:pStyle w:val="ab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AD38C2" w:rsidRDefault="00AD38C2" w:rsidP="00AD38C2">
            <w:pPr>
              <w:pStyle w:val="ab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Методическим рекомендациям по заполнению судьями и работниками аппаратов судов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  <w:p w:rsidR="00BC1CF1" w:rsidRPr="00FE6114" w:rsidRDefault="00BC1CF1" w:rsidP="00FE6114">
            <w:pPr>
              <w:pStyle w:val="ab"/>
              <w:tabs>
                <w:tab w:val="left" w:pos="708"/>
              </w:tabs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BC1CF1" w:rsidTr="004C1BBD">
        <w:trPr>
          <w:cantSplit/>
          <w:trHeight w:val="1989"/>
        </w:trPr>
        <w:tc>
          <w:tcPr>
            <w:tcW w:w="4561" w:type="dxa"/>
            <w:gridSpan w:val="8"/>
            <w:hideMark/>
          </w:tcPr>
          <w:p w:rsidR="00FD0795" w:rsidRDefault="00FD0795" w:rsidP="00BC1CF1">
            <w:pPr>
              <w:pStyle w:val="20"/>
              <w:spacing w:after="0" w:line="240" w:lineRule="auto"/>
              <w:jc w:val="center"/>
              <w:rPr>
                <w:b/>
              </w:rPr>
            </w:pPr>
          </w:p>
          <w:p w:rsidR="00BC1CF1" w:rsidRPr="00EA552A" w:rsidRDefault="00BC1CF1" w:rsidP="00BC1CF1">
            <w:pPr>
              <w:pStyle w:val="20"/>
              <w:spacing w:after="0" w:line="240" w:lineRule="auto"/>
              <w:jc w:val="center"/>
              <w:rPr>
                <w:b/>
              </w:rPr>
            </w:pPr>
            <w:r w:rsidRPr="00EA552A">
              <w:rPr>
                <w:b/>
              </w:rPr>
              <w:t xml:space="preserve"> </w:t>
            </w:r>
          </w:p>
          <w:p w:rsidR="00BC1CF1" w:rsidRPr="00847AB0" w:rsidRDefault="00BC1CF1" w:rsidP="00BC1CF1">
            <w:pPr>
              <w:pStyle w:val="20"/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347171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823D7" w:rsidRPr="00B823D7" w:rsidRDefault="00B823D7" w:rsidP="00B823D7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F90501" w:rsidRDefault="00BC1CF1" w:rsidP="00F90501"/>
        </w:tc>
        <w:tc>
          <w:tcPr>
            <w:tcW w:w="143" w:type="dxa"/>
            <w:vMerge w:val="restart"/>
          </w:tcPr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</w:tc>
        <w:tc>
          <w:tcPr>
            <w:tcW w:w="4956" w:type="dxa"/>
            <w:vMerge w:val="restart"/>
          </w:tcPr>
          <w:p w:rsidR="00FE6114" w:rsidRDefault="00347171" w:rsidP="00AD38C2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Председателю </w:t>
            </w:r>
            <w:r w:rsidR="00AD38C2">
              <w:rPr>
                <w:sz w:val="28"/>
                <w:szCs w:val="28"/>
              </w:rPr>
              <w:t>Комиссии</w:t>
            </w:r>
          </w:p>
          <w:p w:rsidR="00347171" w:rsidRDefault="00AD38C2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____________________________________________________________________________________________________________________________________________</w:t>
            </w:r>
          </w:p>
          <w:p w:rsidR="00AD38C2" w:rsidRDefault="00AD38C2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________________________________</w:t>
            </w:r>
          </w:p>
          <w:p w:rsidR="00AD38C2" w:rsidRDefault="00AD38C2" w:rsidP="00F6555B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</w:t>
            </w:r>
          </w:p>
          <w:p w:rsidR="00347171" w:rsidRDefault="00347171" w:rsidP="00F6555B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</w:p>
          <w:p w:rsidR="00FE6114" w:rsidRDefault="00FE6114" w:rsidP="00FE6114">
            <w:pPr>
              <w:pStyle w:val="ab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</w:p>
          <w:p w:rsidR="00347171" w:rsidRPr="00347171" w:rsidRDefault="00347171" w:rsidP="00FE6114">
            <w:pPr>
              <w:pStyle w:val="ab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</w:p>
        </w:tc>
      </w:tr>
      <w:tr w:rsidR="00BC1CF1" w:rsidTr="004C1BBD">
        <w:trPr>
          <w:cantSplit/>
          <w:trHeight w:val="360"/>
        </w:trPr>
        <w:tc>
          <w:tcPr>
            <w:tcW w:w="2424" w:type="dxa"/>
            <w:gridSpan w:val="3"/>
          </w:tcPr>
          <w:p w:rsidR="00BC1CF1" w:rsidRPr="006747F3" w:rsidRDefault="00BC1CF1" w:rsidP="006734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" w:type="dxa"/>
            <w:hideMark/>
          </w:tcPr>
          <w:p w:rsidR="00BC1CF1" w:rsidRPr="00B823D7" w:rsidRDefault="00BC1CF1" w:rsidP="006734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1" w:type="dxa"/>
            <w:gridSpan w:val="4"/>
          </w:tcPr>
          <w:p w:rsidR="00BC1CF1" w:rsidRPr="003060D1" w:rsidRDefault="00BC1CF1" w:rsidP="006734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3" w:type="dxa"/>
            <w:vMerge/>
            <w:vAlign w:val="center"/>
            <w:hideMark/>
          </w:tcPr>
          <w:p w:rsidR="00BC1CF1" w:rsidRPr="008137C2" w:rsidRDefault="00BC1CF1" w:rsidP="008944F3">
            <w:pPr>
              <w:rPr>
                <w:sz w:val="28"/>
                <w:szCs w:val="28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:rsidR="00BC1CF1" w:rsidRDefault="00BC1CF1" w:rsidP="00FE6114">
            <w:pPr>
              <w:jc w:val="center"/>
              <w:rPr>
                <w:sz w:val="28"/>
                <w:szCs w:val="28"/>
              </w:rPr>
            </w:pPr>
          </w:p>
        </w:tc>
      </w:tr>
      <w:tr w:rsidR="00BC1CF1" w:rsidTr="004C1BBD">
        <w:trPr>
          <w:cantSplit/>
          <w:trHeight w:val="388"/>
        </w:trPr>
        <w:tc>
          <w:tcPr>
            <w:tcW w:w="735" w:type="dxa"/>
            <w:hideMark/>
          </w:tcPr>
          <w:p w:rsidR="00BC1CF1" w:rsidRPr="00847AB0" w:rsidRDefault="00BC1CF1" w:rsidP="00673449">
            <w:pPr>
              <w:pStyle w:val="ab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4"/>
          </w:tcPr>
          <w:p w:rsidR="00BC1CF1" w:rsidRPr="003060D1" w:rsidRDefault="00BC1CF1" w:rsidP="00673449">
            <w:pPr>
              <w:pStyle w:val="ab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6" w:type="dxa"/>
            <w:hideMark/>
          </w:tcPr>
          <w:p w:rsidR="00BC1CF1" w:rsidRPr="00B823D7" w:rsidRDefault="00BC1CF1" w:rsidP="00673449">
            <w:pPr>
              <w:pStyle w:val="ab"/>
              <w:tabs>
                <w:tab w:val="left" w:pos="708"/>
              </w:tabs>
              <w:jc w:val="center"/>
            </w:pPr>
          </w:p>
        </w:tc>
        <w:tc>
          <w:tcPr>
            <w:tcW w:w="1626" w:type="dxa"/>
            <w:gridSpan w:val="2"/>
          </w:tcPr>
          <w:p w:rsidR="00BC1CF1" w:rsidRPr="006747F3" w:rsidRDefault="00BC1CF1" w:rsidP="00673449">
            <w:pPr>
              <w:pStyle w:val="ab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3" w:type="dxa"/>
            <w:vMerge/>
            <w:vAlign w:val="center"/>
            <w:hideMark/>
          </w:tcPr>
          <w:p w:rsidR="00BC1CF1" w:rsidRPr="008137C2" w:rsidRDefault="00BC1CF1" w:rsidP="008944F3">
            <w:pPr>
              <w:rPr>
                <w:sz w:val="28"/>
                <w:szCs w:val="28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:rsidR="00BC1CF1" w:rsidRDefault="00BC1CF1" w:rsidP="00FE6114">
            <w:pPr>
              <w:jc w:val="center"/>
              <w:rPr>
                <w:sz w:val="28"/>
                <w:szCs w:val="28"/>
              </w:rPr>
            </w:pPr>
          </w:p>
        </w:tc>
      </w:tr>
      <w:tr w:rsidR="00BC1CF1" w:rsidTr="004C1BBD">
        <w:trPr>
          <w:cantSplit/>
          <w:trHeight w:val="308"/>
        </w:trPr>
        <w:tc>
          <w:tcPr>
            <w:tcW w:w="877" w:type="dxa"/>
            <w:gridSpan w:val="2"/>
          </w:tcPr>
          <w:p w:rsidR="00BC1CF1" w:rsidRPr="00847AB0" w:rsidRDefault="00BC1CF1" w:rsidP="00673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8" w:type="dxa"/>
            <w:gridSpan w:val="5"/>
          </w:tcPr>
          <w:p w:rsidR="00BC1CF1" w:rsidRPr="00847AB0" w:rsidRDefault="00BC1CF1" w:rsidP="00673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</w:tcPr>
          <w:p w:rsidR="00BC1CF1" w:rsidRDefault="00BC1CF1" w:rsidP="00673449">
            <w:pPr>
              <w:jc w:val="center"/>
            </w:pPr>
          </w:p>
        </w:tc>
        <w:tc>
          <w:tcPr>
            <w:tcW w:w="143" w:type="dxa"/>
            <w:vMerge/>
            <w:vAlign w:val="center"/>
            <w:hideMark/>
          </w:tcPr>
          <w:p w:rsidR="00BC1CF1" w:rsidRPr="008137C2" w:rsidRDefault="00BC1CF1" w:rsidP="008944F3">
            <w:pPr>
              <w:rPr>
                <w:sz w:val="28"/>
                <w:szCs w:val="28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:rsidR="00BC1CF1" w:rsidRDefault="00BC1CF1" w:rsidP="008944F3">
            <w:pPr>
              <w:rPr>
                <w:sz w:val="28"/>
                <w:szCs w:val="28"/>
              </w:rPr>
            </w:pPr>
          </w:p>
        </w:tc>
      </w:tr>
    </w:tbl>
    <w:p w:rsidR="00347171" w:rsidRPr="00AD38C2" w:rsidRDefault="00AD38C2" w:rsidP="00375379">
      <w:pPr>
        <w:ind w:firstLine="709"/>
        <w:jc w:val="center"/>
        <w:rPr>
          <w:sz w:val="28"/>
          <w:szCs w:val="28"/>
        </w:rPr>
      </w:pPr>
      <w:r w:rsidRPr="00AD38C2">
        <w:rPr>
          <w:sz w:val="28"/>
          <w:szCs w:val="28"/>
        </w:rPr>
        <w:t>ЗАЯВЛЕНИЕ</w:t>
      </w:r>
    </w:p>
    <w:p w:rsidR="00A50574" w:rsidRPr="00AD38C2" w:rsidRDefault="00A50574" w:rsidP="00F6555B">
      <w:pPr>
        <w:ind w:firstLine="709"/>
        <w:jc w:val="center"/>
        <w:rPr>
          <w:sz w:val="28"/>
          <w:szCs w:val="28"/>
        </w:rPr>
      </w:pPr>
    </w:p>
    <w:p w:rsidR="00017420" w:rsidRDefault="00F6555B" w:rsidP="00AD38C2">
      <w:pPr>
        <w:pStyle w:val="ab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D38C2">
        <w:rPr>
          <w:sz w:val="28"/>
          <w:szCs w:val="28"/>
        </w:rPr>
        <w:t xml:space="preserve">Сообщаю о </w:t>
      </w:r>
      <w:r w:rsidR="00AD38C2">
        <w:rPr>
          <w:sz w:val="28"/>
          <w:szCs w:val="28"/>
        </w:rPr>
        <w:t xml:space="preserve">невозможности </w:t>
      </w:r>
      <w:r w:rsidR="00024493">
        <w:rPr>
          <w:sz w:val="28"/>
          <w:szCs w:val="28"/>
        </w:rPr>
        <w:t>представления сведений о доходах, расходах, об имуществе и обязательствах имущественного характера в отношении ________________________________________________________________</w:t>
      </w:r>
    </w:p>
    <w:p w:rsidR="00024493" w:rsidRDefault="00024493" w:rsidP="00024493">
      <w:pPr>
        <w:pStyle w:val="ab"/>
        <w:tabs>
          <w:tab w:val="left" w:pos="708"/>
        </w:tabs>
        <w:ind w:firstLine="709"/>
        <w:jc w:val="center"/>
      </w:pPr>
      <w:r>
        <w:t>(Ф.И.О., родственные связи)</w:t>
      </w:r>
    </w:p>
    <w:p w:rsidR="00024493" w:rsidRDefault="00024493" w:rsidP="00024493">
      <w:pPr>
        <w:pStyle w:val="ab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 следующей причине: _______________________________________________</w:t>
      </w:r>
    </w:p>
    <w:p w:rsidR="00024493" w:rsidRPr="00024493" w:rsidRDefault="00024493" w:rsidP="00024493">
      <w:pPr>
        <w:pStyle w:val="ab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23DC" w:rsidRPr="00F6555B" w:rsidRDefault="00B523DC" w:rsidP="00F6555B">
      <w:pPr>
        <w:pStyle w:val="ab"/>
        <w:tabs>
          <w:tab w:val="left" w:pos="708"/>
        </w:tabs>
        <w:jc w:val="both"/>
      </w:pPr>
    </w:p>
    <w:p w:rsidR="00B523DC" w:rsidRDefault="00017420" w:rsidP="00B523DC">
      <w:pPr>
        <w:pStyle w:val="ab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«____» ________ 20__ г.      </w:t>
      </w:r>
      <w:r w:rsidR="00024493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___________________</w:t>
      </w:r>
      <w:r w:rsidR="00024493">
        <w:rPr>
          <w:sz w:val="28"/>
          <w:szCs w:val="28"/>
        </w:rPr>
        <w:t>(Ф.И.О.)</w:t>
      </w:r>
      <w:r w:rsidR="00375379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</w:t>
      </w:r>
    </w:p>
    <w:p w:rsidR="00375379" w:rsidRPr="00B523DC" w:rsidRDefault="00024493" w:rsidP="00B523DC">
      <w:pPr>
        <w:pStyle w:val="ab"/>
        <w:tabs>
          <w:tab w:val="left" w:pos="708"/>
        </w:tabs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017420">
        <w:rPr>
          <w:sz w:val="20"/>
          <w:szCs w:val="20"/>
        </w:rPr>
        <w:t>(</w:t>
      </w:r>
      <w:r>
        <w:rPr>
          <w:sz w:val="20"/>
          <w:szCs w:val="20"/>
        </w:rPr>
        <w:t>подпись</w:t>
      </w:r>
      <w:r w:rsidR="00017420">
        <w:rPr>
          <w:sz w:val="20"/>
          <w:szCs w:val="20"/>
        </w:rPr>
        <w:t>)</w:t>
      </w:r>
    </w:p>
    <w:p w:rsidR="00D3607E" w:rsidRPr="00786793" w:rsidRDefault="00D3607E" w:rsidP="00786793">
      <w:pPr>
        <w:pStyle w:val="ab"/>
        <w:tabs>
          <w:tab w:val="left" w:pos="708"/>
        </w:tabs>
        <w:jc w:val="both"/>
        <w:rPr>
          <w:sz w:val="20"/>
          <w:szCs w:val="20"/>
        </w:rPr>
      </w:pPr>
    </w:p>
    <w:sectPr w:rsidR="00D3607E" w:rsidRPr="00786793" w:rsidSect="00786793">
      <w:headerReference w:type="default" r:id="rId8"/>
      <w:endnotePr>
        <w:numFmt w:val="decimal"/>
      </w:endnotePr>
      <w:pgSz w:w="11906" w:h="16838"/>
      <w:pgMar w:top="510" w:right="851" w:bottom="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B24" w:rsidRDefault="00050B24">
      <w:r>
        <w:separator/>
      </w:r>
    </w:p>
  </w:endnote>
  <w:endnote w:type="continuationSeparator" w:id="0">
    <w:p w:rsidR="00050B24" w:rsidRDefault="00050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B24" w:rsidRDefault="00050B24">
      <w:r>
        <w:separator/>
      </w:r>
    </w:p>
  </w:footnote>
  <w:footnote w:type="continuationSeparator" w:id="0">
    <w:p w:rsidR="00050B24" w:rsidRDefault="00050B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4B" w:rsidRDefault="00E750BD">
    <w:pPr>
      <w:pStyle w:val="ab"/>
      <w:jc w:val="center"/>
    </w:pPr>
    <w:fldSimple w:instr=" PAGE   \* MERGEFORMAT ">
      <w:r w:rsidR="004C1BBD">
        <w:rPr>
          <w:noProof/>
        </w:rPr>
        <w:t>2</w:t>
      </w:r>
    </w:fldSimple>
  </w:p>
  <w:p w:rsidR="00CF1F4B" w:rsidRDefault="00CF1F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5CC"/>
    <w:multiLevelType w:val="hybridMultilevel"/>
    <w:tmpl w:val="65C2354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1">
    <w:nsid w:val="047938EE"/>
    <w:multiLevelType w:val="hybridMultilevel"/>
    <w:tmpl w:val="A06A732E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4731AE"/>
    <w:multiLevelType w:val="hybridMultilevel"/>
    <w:tmpl w:val="5D62D354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C610C8E"/>
    <w:multiLevelType w:val="multilevel"/>
    <w:tmpl w:val="ACE8E3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4">
    <w:nsid w:val="12ED46F0"/>
    <w:multiLevelType w:val="multilevel"/>
    <w:tmpl w:val="740A3F3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E637713"/>
    <w:multiLevelType w:val="hybridMultilevel"/>
    <w:tmpl w:val="C792C170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6">
    <w:nsid w:val="24AB668D"/>
    <w:multiLevelType w:val="multilevel"/>
    <w:tmpl w:val="273CA0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26B40A15"/>
    <w:multiLevelType w:val="hybridMultilevel"/>
    <w:tmpl w:val="FBFEF0C0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28347C4F"/>
    <w:multiLevelType w:val="hybridMultilevel"/>
    <w:tmpl w:val="47480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47398"/>
    <w:multiLevelType w:val="hybridMultilevel"/>
    <w:tmpl w:val="A29474F4"/>
    <w:lvl w:ilvl="0" w:tplc="289C59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284479"/>
    <w:multiLevelType w:val="hybridMultilevel"/>
    <w:tmpl w:val="4F10B2F6"/>
    <w:lvl w:ilvl="0" w:tplc="E1B0BAC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48633F34"/>
    <w:multiLevelType w:val="hybridMultilevel"/>
    <w:tmpl w:val="ECA89B12"/>
    <w:lvl w:ilvl="0" w:tplc="04190001">
      <w:start w:val="1"/>
      <w:numFmt w:val="bullet"/>
      <w:lvlText w:val="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2">
    <w:nsid w:val="496575EB"/>
    <w:multiLevelType w:val="hybridMultilevel"/>
    <w:tmpl w:val="DBEEC586"/>
    <w:lvl w:ilvl="0" w:tplc="83E6A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C4B23FF"/>
    <w:multiLevelType w:val="multilevel"/>
    <w:tmpl w:val="5866A1D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5CAB683F"/>
    <w:multiLevelType w:val="hybridMultilevel"/>
    <w:tmpl w:val="17CEB23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766FB9"/>
    <w:multiLevelType w:val="hybridMultilevel"/>
    <w:tmpl w:val="41E2E7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6B6435DA"/>
    <w:multiLevelType w:val="hybridMultilevel"/>
    <w:tmpl w:val="728CCDE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14"/>
  </w:num>
  <w:num w:numId="6">
    <w:abstractNumId w:val="15"/>
  </w:num>
  <w:num w:numId="7">
    <w:abstractNumId w:val="16"/>
  </w:num>
  <w:num w:numId="8">
    <w:abstractNumId w:val="0"/>
  </w:num>
  <w:num w:numId="9">
    <w:abstractNumId w:val="13"/>
  </w:num>
  <w:num w:numId="10">
    <w:abstractNumId w:val="4"/>
  </w:num>
  <w:num w:numId="11">
    <w:abstractNumId w:val="6"/>
  </w:num>
  <w:num w:numId="12">
    <w:abstractNumId w:val="8"/>
  </w:num>
  <w:num w:numId="13">
    <w:abstractNumId w:val="3"/>
  </w:num>
  <w:num w:numId="14">
    <w:abstractNumId w:val="12"/>
  </w:num>
  <w:num w:numId="15">
    <w:abstractNumId w:val="1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13462"/>
    <w:rsid w:val="00003470"/>
    <w:rsid w:val="00004159"/>
    <w:rsid w:val="00007A8C"/>
    <w:rsid w:val="00007ADF"/>
    <w:rsid w:val="00017420"/>
    <w:rsid w:val="0002096E"/>
    <w:rsid w:val="00023FB5"/>
    <w:rsid w:val="00024493"/>
    <w:rsid w:val="000259A1"/>
    <w:rsid w:val="00032DC4"/>
    <w:rsid w:val="00033883"/>
    <w:rsid w:val="000358EE"/>
    <w:rsid w:val="000402A1"/>
    <w:rsid w:val="00042848"/>
    <w:rsid w:val="000476D7"/>
    <w:rsid w:val="00050B24"/>
    <w:rsid w:val="0005558B"/>
    <w:rsid w:val="000578F2"/>
    <w:rsid w:val="00065760"/>
    <w:rsid w:val="0006585B"/>
    <w:rsid w:val="00071ECF"/>
    <w:rsid w:val="00072090"/>
    <w:rsid w:val="0007427F"/>
    <w:rsid w:val="000746AC"/>
    <w:rsid w:val="00075B0E"/>
    <w:rsid w:val="00086CE7"/>
    <w:rsid w:val="00090D3E"/>
    <w:rsid w:val="000B7C3B"/>
    <w:rsid w:val="000C30C9"/>
    <w:rsid w:val="000C3329"/>
    <w:rsid w:val="000D56FC"/>
    <w:rsid w:val="000D79D5"/>
    <w:rsid w:val="000E0570"/>
    <w:rsid w:val="000E0F77"/>
    <w:rsid w:val="000E41A9"/>
    <w:rsid w:val="000E504B"/>
    <w:rsid w:val="000F4DC5"/>
    <w:rsid w:val="00113462"/>
    <w:rsid w:val="00120473"/>
    <w:rsid w:val="00125225"/>
    <w:rsid w:val="00132117"/>
    <w:rsid w:val="00133634"/>
    <w:rsid w:val="00135423"/>
    <w:rsid w:val="00135C8A"/>
    <w:rsid w:val="0014094C"/>
    <w:rsid w:val="0015114D"/>
    <w:rsid w:val="0015203C"/>
    <w:rsid w:val="0017248F"/>
    <w:rsid w:val="00186AC8"/>
    <w:rsid w:val="001879E8"/>
    <w:rsid w:val="00191DCF"/>
    <w:rsid w:val="0019333C"/>
    <w:rsid w:val="0019383D"/>
    <w:rsid w:val="00194A39"/>
    <w:rsid w:val="00196DBF"/>
    <w:rsid w:val="001A47F9"/>
    <w:rsid w:val="001A64FF"/>
    <w:rsid w:val="001A7990"/>
    <w:rsid w:val="001B4101"/>
    <w:rsid w:val="001B550B"/>
    <w:rsid w:val="001B5A5F"/>
    <w:rsid w:val="001B68C8"/>
    <w:rsid w:val="001C19C7"/>
    <w:rsid w:val="001C74D4"/>
    <w:rsid w:val="001E06AE"/>
    <w:rsid w:val="001E0EDE"/>
    <w:rsid w:val="001E1110"/>
    <w:rsid w:val="001E3BDE"/>
    <w:rsid w:val="001E4C48"/>
    <w:rsid w:val="001F6A5E"/>
    <w:rsid w:val="001F706C"/>
    <w:rsid w:val="00200815"/>
    <w:rsid w:val="00216C65"/>
    <w:rsid w:val="0021785F"/>
    <w:rsid w:val="00221068"/>
    <w:rsid w:val="00225743"/>
    <w:rsid w:val="00235AA9"/>
    <w:rsid w:val="0025014F"/>
    <w:rsid w:val="002520FC"/>
    <w:rsid w:val="00252918"/>
    <w:rsid w:val="00252D47"/>
    <w:rsid w:val="00261B99"/>
    <w:rsid w:val="00264C10"/>
    <w:rsid w:val="00265139"/>
    <w:rsid w:val="002716C6"/>
    <w:rsid w:val="00277793"/>
    <w:rsid w:val="00280AFE"/>
    <w:rsid w:val="00281789"/>
    <w:rsid w:val="00282C52"/>
    <w:rsid w:val="0028429E"/>
    <w:rsid w:val="00284FAF"/>
    <w:rsid w:val="002903CC"/>
    <w:rsid w:val="00295053"/>
    <w:rsid w:val="00296BAA"/>
    <w:rsid w:val="002A5899"/>
    <w:rsid w:val="002A7DD2"/>
    <w:rsid w:val="002B06BF"/>
    <w:rsid w:val="002B0AA3"/>
    <w:rsid w:val="002B0BB6"/>
    <w:rsid w:val="002B1225"/>
    <w:rsid w:val="002B1C82"/>
    <w:rsid w:val="002B45C5"/>
    <w:rsid w:val="002B5C45"/>
    <w:rsid w:val="002C10DC"/>
    <w:rsid w:val="002C26D6"/>
    <w:rsid w:val="002C56FB"/>
    <w:rsid w:val="002D15E1"/>
    <w:rsid w:val="002D1B7F"/>
    <w:rsid w:val="002D7D84"/>
    <w:rsid w:val="002E3EFC"/>
    <w:rsid w:val="002E4872"/>
    <w:rsid w:val="002E59CB"/>
    <w:rsid w:val="002F0505"/>
    <w:rsid w:val="002F2801"/>
    <w:rsid w:val="002F7F19"/>
    <w:rsid w:val="003010C2"/>
    <w:rsid w:val="003023AA"/>
    <w:rsid w:val="00305B09"/>
    <w:rsid w:val="003060D1"/>
    <w:rsid w:val="00316616"/>
    <w:rsid w:val="00316AE6"/>
    <w:rsid w:val="00317496"/>
    <w:rsid w:val="003224BF"/>
    <w:rsid w:val="00323F33"/>
    <w:rsid w:val="00324D9A"/>
    <w:rsid w:val="00333DE8"/>
    <w:rsid w:val="0034101E"/>
    <w:rsid w:val="0034292D"/>
    <w:rsid w:val="003444B7"/>
    <w:rsid w:val="00347171"/>
    <w:rsid w:val="0034775E"/>
    <w:rsid w:val="0035097B"/>
    <w:rsid w:val="00360418"/>
    <w:rsid w:val="003624F3"/>
    <w:rsid w:val="00362EB2"/>
    <w:rsid w:val="0036324E"/>
    <w:rsid w:val="00364956"/>
    <w:rsid w:val="00365620"/>
    <w:rsid w:val="003706BD"/>
    <w:rsid w:val="00375379"/>
    <w:rsid w:val="003816EF"/>
    <w:rsid w:val="00381F00"/>
    <w:rsid w:val="003853A4"/>
    <w:rsid w:val="003855BD"/>
    <w:rsid w:val="0038683F"/>
    <w:rsid w:val="003915BB"/>
    <w:rsid w:val="003932CF"/>
    <w:rsid w:val="00393370"/>
    <w:rsid w:val="0039557B"/>
    <w:rsid w:val="003A6732"/>
    <w:rsid w:val="003B0BD7"/>
    <w:rsid w:val="003B14BF"/>
    <w:rsid w:val="003B1CD0"/>
    <w:rsid w:val="003B3C42"/>
    <w:rsid w:val="003C0F34"/>
    <w:rsid w:val="003C3F8B"/>
    <w:rsid w:val="003D74DD"/>
    <w:rsid w:val="003D7982"/>
    <w:rsid w:val="003E009B"/>
    <w:rsid w:val="003E119D"/>
    <w:rsid w:val="003E5666"/>
    <w:rsid w:val="003F1578"/>
    <w:rsid w:val="003F4AD3"/>
    <w:rsid w:val="003F4BE7"/>
    <w:rsid w:val="00404CDE"/>
    <w:rsid w:val="00411BE9"/>
    <w:rsid w:val="004121EB"/>
    <w:rsid w:val="0041227F"/>
    <w:rsid w:val="00414BAA"/>
    <w:rsid w:val="00414D88"/>
    <w:rsid w:val="004150FD"/>
    <w:rsid w:val="00415D48"/>
    <w:rsid w:val="00422DA3"/>
    <w:rsid w:val="00425691"/>
    <w:rsid w:val="00430534"/>
    <w:rsid w:val="00440104"/>
    <w:rsid w:val="004420A6"/>
    <w:rsid w:val="00445918"/>
    <w:rsid w:val="00446B70"/>
    <w:rsid w:val="00455D45"/>
    <w:rsid w:val="004648EB"/>
    <w:rsid w:val="0047424D"/>
    <w:rsid w:val="004770D2"/>
    <w:rsid w:val="00481380"/>
    <w:rsid w:val="00485768"/>
    <w:rsid w:val="004857E7"/>
    <w:rsid w:val="00490364"/>
    <w:rsid w:val="00490394"/>
    <w:rsid w:val="00490B3C"/>
    <w:rsid w:val="004912AA"/>
    <w:rsid w:val="004936E0"/>
    <w:rsid w:val="0049553E"/>
    <w:rsid w:val="004B7A1A"/>
    <w:rsid w:val="004C1BBD"/>
    <w:rsid w:val="004C5949"/>
    <w:rsid w:val="004C656A"/>
    <w:rsid w:val="004D26DD"/>
    <w:rsid w:val="004D2F6A"/>
    <w:rsid w:val="004D4A4C"/>
    <w:rsid w:val="004E0E80"/>
    <w:rsid w:val="004E132F"/>
    <w:rsid w:val="004E5AD7"/>
    <w:rsid w:val="004E6DE4"/>
    <w:rsid w:val="004F00B4"/>
    <w:rsid w:val="004F0122"/>
    <w:rsid w:val="004F2BB5"/>
    <w:rsid w:val="004F527B"/>
    <w:rsid w:val="005004D8"/>
    <w:rsid w:val="00503097"/>
    <w:rsid w:val="00503EE9"/>
    <w:rsid w:val="005100D1"/>
    <w:rsid w:val="00510AF8"/>
    <w:rsid w:val="005131A1"/>
    <w:rsid w:val="0051614A"/>
    <w:rsid w:val="00521D05"/>
    <w:rsid w:val="005238F3"/>
    <w:rsid w:val="00531A6F"/>
    <w:rsid w:val="0053348F"/>
    <w:rsid w:val="00533F64"/>
    <w:rsid w:val="005360CC"/>
    <w:rsid w:val="00536618"/>
    <w:rsid w:val="00536B73"/>
    <w:rsid w:val="00537D07"/>
    <w:rsid w:val="0054011A"/>
    <w:rsid w:val="0054329B"/>
    <w:rsid w:val="00550078"/>
    <w:rsid w:val="00562094"/>
    <w:rsid w:val="0056286B"/>
    <w:rsid w:val="00564CD0"/>
    <w:rsid w:val="005653EA"/>
    <w:rsid w:val="00567F18"/>
    <w:rsid w:val="005808A8"/>
    <w:rsid w:val="005826C5"/>
    <w:rsid w:val="00583C11"/>
    <w:rsid w:val="005875B9"/>
    <w:rsid w:val="005939E6"/>
    <w:rsid w:val="00593F45"/>
    <w:rsid w:val="005A145A"/>
    <w:rsid w:val="005A2656"/>
    <w:rsid w:val="005A6F79"/>
    <w:rsid w:val="005C257D"/>
    <w:rsid w:val="005C3ED1"/>
    <w:rsid w:val="005C470B"/>
    <w:rsid w:val="005C6255"/>
    <w:rsid w:val="005E6588"/>
    <w:rsid w:val="005F2E6D"/>
    <w:rsid w:val="00602123"/>
    <w:rsid w:val="0060255D"/>
    <w:rsid w:val="0060394B"/>
    <w:rsid w:val="00604061"/>
    <w:rsid w:val="006040BE"/>
    <w:rsid w:val="00607557"/>
    <w:rsid w:val="006217DB"/>
    <w:rsid w:val="00635671"/>
    <w:rsid w:val="00637927"/>
    <w:rsid w:val="00637EC0"/>
    <w:rsid w:val="00646B3C"/>
    <w:rsid w:val="006514D2"/>
    <w:rsid w:val="00651A89"/>
    <w:rsid w:val="00655891"/>
    <w:rsid w:val="006563E5"/>
    <w:rsid w:val="00657EA9"/>
    <w:rsid w:val="0066159E"/>
    <w:rsid w:val="00661E39"/>
    <w:rsid w:val="00665163"/>
    <w:rsid w:val="00666541"/>
    <w:rsid w:val="00671264"/>
    <w:rsid w:val="00671841"/>
    <w:rsid w:val="00673449"/>
    <w:rsid w:val="006747F3"/>
    <w:rsid w:val="0067516E"/>
    <w:rsid w:val="00681DE5"/>
    <w:rsid w:val="006821FD"/>
    <w:rsid w:val="0068305D"/>
    <w:rsid w:val="006868C4"/>
    <w:rsid w:val="00687783"/>
    <w:rsid w:val="0069160C"/>
    <w:rsid w:val="006A5441"/>
    <w:rsid w:val="006A5DD7"/>
    <w:rsid w:val="006A64FF"/>
    <w:rsid w:val="006A77EF"/>
    <w:rsid w:val="006B2925"/>
    <w:rsid w:val="006C2A79"/>
    <w:rsid w:val="006C41F3"/>
    <w:rsid w:val="006C4E49"/>
    <w:rsid w:val="006D0260"/>
    <w:rsid w:val="006D1700"/>
    <w:rsid w:val="006D43FF"/>
    <w:rsid w:val="006F2127"/>
    <w:rsid w:val="006F3257"/>
    <w:rsid w:val="006F739F"/>
    <w:rsid w:val="0070212F"/>
    <w:rsid w:val="00702DBB"/>
    <w:rsid w:val="007047E8"/>
    <w:rsid w:val="007052CC"/>
    <w:rsid w:val="00711609"/>
    <w:rsid w:val="00712406"/>
    <w:rsid w:val="00715D7F"/>
    <w:rsid w:val="00716865"/>
    <w:rsid w:val="0072262A"/>
    <w:rsid w:val="007240E1"/>
    <w:rsid w:val="00725AF6"/>
    <w:rsid w:val="007264DF"/>
    <w:rsid w:val="007342BF"/>
    <w:rsid w:val="007417E7"/>
    <w:rsid w:val="00742AD0"/>
    <w:rsid w:val="00744F29"/>
    <w:rsid w:val="007466B8"/>
    <w:rsid w:val="00746B83"/>
    <w:rsid w:val="007543F4"/>
    <w:rsid w:val="007558DD"/>
    <w:rsid w:val="007562F5"/>
    <w:rsid w:val="00756D0B"/>
    <w:rsid w:val="0076134E"/>
    <w:rsid w:val="00763855"/>
    <w:rsid w:val="00767CBD"/>
    <w:rsid w:val="0077042F"/>
    <w:rsid w:val="00772AE1"/>
    <w:rsid w:val="00772CDB"/>
    <w:rsid w:val="00772D85"/>
    <w:rsid w:val="00785EA3"/>
    <w:rsid w:val="00786793"/>
    <w:rsid w:val="00786823"/>
    <w:rsid w:val="00795ACC"/>
    <w:rsid w:val="007961B5"/>
    <w:rsid w:val="007A5073"/>
    <w:rsid w:val="007A73C7"/>
    <w:rsid w:val="007D7FEF"/>
    <w:rsid w:val="007E2E0B"/>
    <w:rsid w:val="007F1CB1"/>
    <w:rsid w:val="007F6CD6"/>
    <w:rsid w:val="007F74C6"/>
    <w:rsid w:val="00803291"/>
    <w:rsid w:val="00805D7B"/>
    <w:rsid w:val="0081372B"/>
    <w:rsid w:val="008137C2"/>
    <w:rsid w:val="0082087F"/>
    <w:rsid w:val="00824206"/>
    <w:rsid w:val="008251BA"/>
    <w:rsid w:val="00827DCF"/>
    <w:rsid w:val="00832094"/>
    <w:rsid w:val="0083280C"/>
    <w:rsid w:val="00837EE0"/>
    <w:rsid w:val="0084101E"/>
    <w:rsid w:val="00845C0C"/>
    <w:rsid w:val="008462D2"/>
    <w:rsid w:val="00847AB0"/>
    <w:rsid w:val="00850C6A"/>
    <w:rsid w:val="008533D7"/>
    <w:rsid w:val="0086053E"/>
    <w:rsid w:val="00864695"/>
    <w:rsid w:val="0086577D"/>
    <w:rsid w:val="00870859"/>
    <w:rsid w:val="00871FE7"/>
    <w:rsid w:val="00875301"/>
    <w:rsid w:val="00881181"/>
    <w:rsid w:val="00884053"/>
    <w:rsid w:val="008944F3"/>
    <w:rsid w:val="008949E8"/>
    <w:rsid w:val="008A328C"/>
    <w:rsid w:val="008A3BE0"/>
    <w:rsid w:val="008B085A"/>
    <w:rsid w:val="008B2234"/>
    <w:rsid w:val="008B4D98"/>
    <w:rsid w:val="008C5970"/>
    <w:rsid w:val="008C62DD"/>
    <w:rsid w:val="008D3106"/>
    <w:rsid w:val="008D5610"/>
    <w:rsid w:val="008D69C8"/>
    <w:rsid w:val="008E04C3"/>
    <w:rsid w:val="008E18E5"/>
    <w:rsid w:val="008E3D4B"/>
    <w:rsid w:val="008E53E0"/>
    <w:rsid w:val="008E53EC"/>
    <w:rsid w:val="008E5586"/>
    <w:rsid w:val="008F2D5A"/>
    <w:rsid w:val="008F3D1A"/>
    <w:rsid w:val="008F50E0"/>
    <w:rsid w:val="008F64A7"/>
    <w:rsid w:val="008F68C0"/>
    <w:rsid w:val="00901E67"/>
    <w:rsid w:val="00902516"/>
    <w:rsid w:val="0090797E"/>
    <w:rsid w:val="00910BC9"/>
    <w:rsid w:val="00910D26"/>
    <w:rsid w:val="00916733"/>
    <w:rsid w:val="00916BA5"/>
    <w:rsid w:val="009313BB"/>
    <w:rsid w:val="00931BB3"/>
    <w:rsid w:val="009348F1"/>
    <w:rsid w:val="00936D66"/>
    <w:rsid w:val="0094045E"/>
    <w:rsid w:val="00940E91"/>
    <w:rsid w:val="00942BC6"/>
    <w:rsid w:val="00943C92"/>
    <w:rsid w:val="00944986"/>
    <w:rsid w:val="00944CFE"/>
    <w:rsid w:val="00950945"/>
    <w:rsid w:val="0095568D"/>
    <w:rsid w:val="00957D04"/>
    <w:rsid w:val="009613B2"/>
    <w:rsid w:val="00982680"/>
    <w:rsid w:val="00982D55"/>
    <w:rsid w:val="00987718"/>
    <w:rsid w:val="0099608B"/>
    <w:rsid w:val="009967C2"/>
    <w:rsid w:val="009A347E"/>
    <w:rsid w:val="009B3202"/>
    <w:rsid w:val="009B7FFD"/>
    <w:rsid w:val="009C0203"/>
    <w:rsid w:val="009C4AB5"/>
    <w:rsid w:val="009C4ACD"/>
    <w:rsid w:val="009D0795"/>
    <w:rsid w:val="009D15D1"/>
    <w:rsid w:val="009D2BB3"/>
    <w:rsid w:val="009D31BC"/>
    <w:rsid w:val="009D664C"/>
    <w:rsid w:val="009D6781"/>
    <w:rsid w:val="009D705C"/>
    <w:rsid w:val="009E55C0"/>
    <w:rsid w:val="009F4609"/>
    <w:rsid w:val="009F67FE"/>
    <w:rsid w:val="009F71A0"/>
    <w:rsid w:val="00A00F93"/>
    <w:rsid w:val="00A02A64"/>
    <w:rsid w:val="00A12500"/>
    <w:rsid w:val="00A14F81"/>
    <w:rsid w:val="00A23565"/>
    <w:rsid w:val="00A33751"/>
    <w:rsid w:val="00A34A96"/>
    <w:rsid w:val="00A37955"/>
    <w:rsid w:val="00A437ED"/>
    <w:rsid w:val="00A4446C"/>
    <w:rsid w:val="00A44550"/>
    <w:rsid w:val="00A50574"/>
    <w:rsid w:val="00A75420"/>
    <w:rsid w:val="00A7677D"/>
    <w:rsid w:val="00A77705"/>
    <w:rsid w:val="00A80835"/>
    <w:rsid w:val="00A81448"/>
    <w:rsid w:val="00A8691C"/>
    <w:rsid w:val="00A90514"/>
    <w:rsid w:val="00A90EE5"/>
    <w:rsid w:val="00A95C90"/>
    <w:rsid w:val="00A95E50"/>
    <w:rsid w:val="00AA0A6F"/>
    <w:rsid w:val="00AA0BD1"/>
    <w:rsid w:val="00AA0CC3"/>
    <w:rsid w:val="00AA24CF"/>
    <w:rsid w:val="00AB07F9"/>
    <w:rsid w:val="00AB21FA"/>
    <w:rsid w:val="00AB48D4"/>
    <w:rsid w:val="00AC16FA"/>
    <w:rsid w:val="00AC244F"/>
    <w:rsid w:val="00AC42CA"/>
    <w:rsid w:val="00AC64BA"/>
    <w:rsid w:val="00AD38C2"/>
    <w:rsid w:val="00AD3A1A"/>
    <w:rsid w:val="00AD3F9F"/>
    <w:rsid w:val="00AE0974"/>
    <w:rsid w:val="00AE172E"/>
    <w:rsid w:val="00AE61E1"/>
    <w:rsid w:val="00AE791A"/>
    <w:rsid w:val="00AF03A1"/>
    <w:rsid w:val="00AF28A9"/>
    <w:rsid w:val="00AF7F1D"/>
    <w:rsid w:val="00B0140F"/>
    <w:rsid w:val="00B05BD3"/>
    <w:rsid w:val="00B07B88"/>
    <w:rsid w:val="00B12213"/>
    <w:rsid w:val="00B154F5"/>
    <w:rsid w:val="00B15D5F"/>
    <w:rsid w:val="00B161CC"/>
    <w:rsid w:val="00B178BB"/>
    <w:rsid w:val="00B2220B"/>
    <w:rsid w:val="00B24178"/>
    <w:rsid w:val="00B33454"/>
    <w:rsid w:val="00B411B0"/>
    <w:rsid w:val="00B42FBE"/>
    <w:rsid w:val="00B44F3E"/>
    <w:rsid w:val="00B45D9C"/>
    <w:rsid w:val="00B51630"/>
    <w:rsid w:val="00B523DC"/>
    <w:rsid w:val="00B537A4"/>
    <w:rsid w:val="00B54AA7"/>
    <w:rsid w:val="00B54F46"/>
    <w:rsid w:val="00B55964"/>
    <w:rsid w:val="00B5785C"/>
    <w:rsid w:val="00B73F4D"/>
    <w:rsid w:val="00B77D5F"/>
    <w:rsid w:val="00B823D7"/>
    <w:rsid w:val="00B86435"/>
    <w:rsid w:val="00B90DB5"/>
    <w:rsid w:val="00B96C84"/>
    <w:rsid w:val="00BA0E5B"/>
    <w:rsid w:val="00BA34CC"/>
    <w:rsid w:val="00BA72CF"/>
    <w:rsid w:val="00BB38B3"/>
    <w:rsid w:val="00BC0293"/>
    <w:rsid w:val="00BC1CF1"/>
    <w:rsid w:val="00BC30A8"/>
    <w:rsid w:val="00BC3C3A"/>
    <w:rsid w:val="00BC589E"/>
    <w:rsid w:val="00BD1DF0"/>
    <w:rsid w:val="00BD2ECE"/>
    <w:rsid w:val="00BE7CA8"/>
    <w:rsid w:val="00BF40FF"/>
    <w:rsid w:val="00BF4DB6"/>
    <w:rsid w:val="00C10365"/>
    <w:rsid w:val="00C10BA1"/>
    <w:rsid w:val="00C12E59"/>
    <w:rsid w:val="00C13014"/>
    <w:rsid w:val="00C145B2"/>
    <w:rsid w:val="00C14A7D"/>
    <w:rsid w:val="00C159CE"/>
    <w:rsid w:val="00C171E4"/>
    <w:rsid w:val="00C32323"/>
    <w:rsid w:val="00C41CB1"/>
    <w:rsid w:val="00C43177"/>
    <w:rsid w:val="00C47A64"/>
    <w:rsid w:val="00C52F36"/>
    <w:rsid w:val="00C547FD"/>
    <w:rsid w:val="00C54CE1"/>
    <w:rsid w:val="00C56310"/>
    <w:rsid w:val="00C60A29"/>
    <w:rsid w:val="00C77A20"/>
    <w:rsid w:val="00C80DCA"/>
    <w:rsid w:val="00C842AB"/>
    <w:rsid w:val="00C844C1"/>
    <w:rsid w:val="00C86920"/>
    <w:rsid w:val="00C957EA"/>
    <w:rsid w:val="00CA293D"/>
    <w:rsid w:val="00CA4937"/>
    <w:rsid w:val="00CA756D"/>
    <w:rsid w:val="00CB6E21"/>
    <w:rsid w:val="00CC175B"/>
    <w:rsid w:val="00CC4780"/>
    <w:rsid w:val="00CC4994"/>
    <w:rsid w:val="00CC4A92"/>
    <w:rsid w:val="00CC547E"/>
    <w:rsid w:val="00CD361D"/>
    <w:rsid w:val="00CD3CF1"/>
    <w:rsid w:val="00CD45DE"/>
    <w:rsid w:val="00CE196D"/>
    <w:rsid w:val="00CE19D4"/>
    <w:rsid w:val="00CE1C3A"/>
    <w:rsid w:val="00CE5107"/>
    <w:rsid w:val="00CE62D8"/>
    <w:rsid w:val="00CF07B7"/>
    <w:rsid w:val="00CF118F"/>
    <w:rsid w:val="00CF1F4B"/>
    <w:rsid w:val="00CF304E"/>
    <w:rsid w:val="00CF5CE4"/>
    <w:rsid w:val="00D025CE"/>
    <w:rsid w:val="00D1251D"/>
    <w:rsid w:val="00D12FAD"/>
    <w:rsid w:val="00D20EE6"/>
    <w:rsid w:val="00D22FFC"/>
    <w:rsid w:val="00D253BC"/>
    <w:rsid w:val="00D33028"/>
    <w:rsid w:val="00D33CEB"/>
    <w:rsid w:val="00D3607E"/>
    <w:rsid w:val="00D36C4B"/>
    <w:rsid w:val="00D41C73"/>
    <w:rsid w:val="00D41DAA"/>
    <w:rsid w:val="00D56D2B"/>
    <w:rsid w:val="00D63B32"/>
    <w:rsid w:val="00D65D88"/>
    <w:rsid w:val="00D70F64"/>
    <w:rsid w:val="00D76C0D"/>
    <w:rsid w:val="00D82226"/>
    <w:rsid w:val="00D83A7A"/>
    <w:rsid w:val="00D8770F"/>
    <w:rsid w:val="00D87DB1"/>
    <w:rsid w:val="00D92CCC"/>
    <w:rsid w:val="00DA2B9E"/>
    <w:rsid w:val="00DA7490"/>
    <w:rsid w:val="00DB2DB5"/>
    <w:rsid w:val="00DB6C92"/>
    <w:rsid w:val="00DC0B36"/>
    <w:rsid w:val="00DC61B0"/>
    <w:rsid w:val="00DD0262"/>
    <w:rsid w:val="00DE0F53"/>
    <w:rsid w:val="00DE105C"/>
    <w:rsid w:val="00DE122F"/>
    <w:rsid w:val="00DE4FEA"/>
    <w:rsid w:val="00DF36A4"/>
    <w:rsid w:val="00DF4C35"/>
    <w:rsid w:val="00DF6D58"/>
    <w:rsid w:val="00E0357C"/>
    <w:rsid w:val="00E11EB8"/>
    <w:rsid w:val="00E120C7"/>
    <w:rsid w:val="00E23370"/>
    <w:rsid w:val="00E36C19"/>
    <w:rsid w:val="00E46061"/>
    <w:rsid w:val="00E52915"/>
    <w:rsid w:val="00E52B9D"/>
    <w:rsid w:val="00E53733"/>
    <w:rsid w:val="00E54EB6"/>
    <w:rsid w:val="00E579DD"/>
    <w:rsid w:val="00E614A6"/>
    <w:rsid w:val="00E66D07"/>
    <w:rsid w:val="00E70F3C"/>
    <w:rsid w:val="00E750BD"/>
    <w:rsid w:val="00E77C02"/>
    <w:rsid w:val="00E77E84"/>
    <w:rsid w:val="00E80559"/>
    <w:rsid w:val="00E805F7"/>
    <w:rsid w:val="00E86D70"/>
    <w:rsid w:val="00E945ED"/>
    <w:rsid w:val="00E95FE8"/>
    <w:rsid w:val="00EA314E"/>
    <w:rsid w:val="00EA552A"/>
    <w:rsid w:val="00EA6D7D"/>
    <w:rsid w:val="00EB4309"/>
    <w:rsid w:val="00EC604F"/>
    <w:rsid w:val="00ED2E61"/>
    <w:rsid w:val="00ED5F9E"/>
    <w:rsid w:val="00EE2251"/>
    <w:rsid w:val="00EE307A"/>
    <w:rsid w:val="00EE3A16"/>
    <w:rsid w:val="00EE469B"/>
    <w:rsid w:val="00EE65F8"/>
    <w:rsid w:val="00EF59F2"/>
    <w:rsid w:val="00F01FA7"/>
    <w:rsid w:val="00F0449F"/>
    <w:rsid w:val="00F11A76"/>
    <w:rsid w:val="00F171F7"/>
    <w:rsid w:val="00F21B54"/>
    <w:rsid w:val="00F225A3"/>
    <w:rsid w:val="00F2327E"/>
    <w:rsid w:val="00F32FF4"/>
    <w:rsid w:val="00F33F21"/>
    <w:rsid w:val="00F36396"/>
    <w:rsid w:val="00F3655E"/>
    <w:rsid w:val="00F403E1"/>
    <w:rsid w:val="00F41C9C"/>
    <w:rsid w:val="00F47370"/>
    <w:rsid w:val="00F5030A"/>
    <w:rsid w:val="00F5352E"/>
    <w:rsid w:val="00F624B2"/>
    <w:rsid w:val="00F62B7B"/>
    <w:rsid w:val="00F6310C"/>
    <w:rsid w:val="00F65306"/>
    <w:rsid w:val="00F6555B"/>
    <w:rsid w:val="00F6629F"/>
    <w:rsid w:val="00F67BBB"/>
    <w:rsid w:val="00F67ECF"/>
    <w:rsid w:val="00F77BA3"/>
    <w:rsid w:val="00F858F6"/>
    <w:rsid w:val="00F90501"/>
    <w:rsid w:val="00F9140E"/>
    <w:rsid w:val="00F9381E"/>
    <w:rsid w:val="00F9391C"/>
    <w:rsid w:val="00F93C7E"/>
    <w:rsid w:val="00FA6D75"/>
    <w:rsid w:val="00FA7F61"/>
    <w:rsid w:val="00FB44D9"/>
    <w:rsid w:val="00FB478A"/>
    <w:rsid w:val="00FB5A56"/>
    <w:rsid w:val="00FC079D"/>
    <w:rsid w:val="00FC49D8"/>
    <w:rsid w:val="00FD0795"/>
    <w:rsid w:val="00FD2D5C"/>
    <w:rsid w:val="00FD5F50"/>
    <w:rsid w:val="00FE6114"/>
    <w:rsid w:val="00FE6686"/>
    <w:rsid w:val="00FF0731"/>
    <w:rsid w:val="00FF34A5"/>
    <w:rsid w:val="00FF4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rsid w:val="007047E8"/>
    <w:pPr>
      <w:spacing w:after="120" w:line="480" w:lineRule="auto"/>
    </w:pPr>
  </w:style>
  <w:style w:type="paragraph" w:styleId="21">
    <w:name w:val="Body Text Indent 2"/>
    <w:basedOn w:val="a"/>
    <w:link w:val="22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chiganova.14AAS\AppData\Roaming\Microsoft\&#1064;&#1072;&#1073;&#1083;&#1086;&#1085;&#1099;\&#1041;&#1083;&#1072;&#1085;&#1082;%20&#1087;&#1088;&#1086;&#1073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62B59-68F4-4B67-8F29-79DA5E224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проба</Template>
  <TotalTime>62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Одиннадцатый арбитражный</vt:lpstr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Одиннадцатый арбитражный</dc:title>
  <dc:creator>Etchiganova</dc:creator>
  <cp:lastModifiedBy>UErmushicheva</cp:lastModifiedBy>
  <cp:revision>2</cp:revision>
  <cp:lastPrinted>2016-06-21T11:20:00Z</cp:lastPrinted>
  <dcterms:created xsi:type="dcterms:W3CDTF">2017-02-07T10:45:00Z</dcterms:created>
  <dcterms:modified xsi:type="dcterms:W3CDTF">2017-02-07T10:45:00Z</dcterms:modified>
</cp:coreProperties>
</file>